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92F4C" w14:textId="795013C1" w:rsidR="00F81DA8" w:rsidRDefault="001B2534">
      <w:pPr>
        <w:pStyle w:val="BlockText"/>
        <w:rPr>
          <w:rFonts w:ascii="Arial" w:hAnsi="Arial" w:cs="Arial"/>
          <w:noProof/>
          <w:color w:val="000000" w:themeColor="text1"/>
          <w:sz w:val="24"/>
          <w:szCs w:val="24"/>
          <w:lang w:val="en-GB" w:bidi="en-GB"/>
        </w:rPr>
      </w:pPr>
      <w:r w:rsidRPr="00ED3477">
        <w:rPr>
          <w:rFonts w:ascii="Arial" w:hAnsi="Arial" w:cs="Arial"/>
          <w:noProof/>
          <w:color w:val="92278F" w:themeColor="accent1"/>
          <w:sz w:val="24"/>
          <w:szCs w:val="24"/>
          <w:lang w:eastAsia="zh-CN" w:bidi="he-IL"/>
        </w:rPr>
        <mc:AlternateContent>
          <mc:Choice Requires="wps">
            <w:drawing>
              <wp:anchor distT="0" distB="0" distL="0" distR="0" simplePos="0" relativeHeight="251661312" behindDoc="0" locked="0" layoutInCell="1" allowOverlap="0" wp14:anchorId="50913F83" wp14:editId="33743B51">
                <wp:simplePos x="0" y="0"/>
                <wp:positionH relativeFrom="page">
                  <wp:posOffset>77821</wp:posOffset>
                </wp:positionH>
                <wp:positionV relativeFrom="page">
                  <wp:posOffset>2363821</wp:posOffset>
                </wp:positionV>
                <wp:extent cx="1981835" cy="4995153"/>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1981835" cy="49951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E90535" w14:textId="77777777" w:rsidR="001B2534" w:rsidRPr="001B2534" w:rsidRDefault="001B2534" w:rsidP="001B74D9">
                            <w:pPr>
                              <w:pStyle w:val="Quote"/>
                              <w:jc w:val="left"/>
                              <w:rPr>
                                <w:rFonts w:ascii="Arial" w:hAnsi="Arial" w:cs="Arial"/>
                                <w:sz w:val="20"/>
                                <w:lang w:val="en-GB"/>
                              </w:rPr>
                            </w:pPr>
                            <w:r w:rsidRPr="001B2534">
                              <w:rPr>
                                <w:rFonts w:ascii="Arial" w:hAnsi="Arial" w:cs="Arial"/>
                                <w:sz w:val="20"/>
                                <w:lang w:val="en-GB"/>
                              </w:rPr>
                              <w:t>Committee Members:</w:t>
                            </w:r>
                          </w:p>
                          <w:p w14:paraId="195E34BD" w14:textId="40D05F69" w:rsidR="00F81DA8" w:rsidRPr="001B74D9" w:rsidRDefault="001B74D9" w:rsidP="001B74D9">
                            <w:pPr>
                              <w:pStyle w:val="Quote"/>
                              <w:jc w:val="left"/>
                              <w:rPr>
                                <w:sz w:val="20"/>
                                <w:lang w:val="en-GB"/>
                              </w:rPr>
                            </w:pPr>
                            <w:r w:rsidRPr="001B74D9">
                              <w:rPr>
                                <w:sz w:val="20"/>
                                <w:lang w:val="en-GB"/>
                              </w:rPr>
                              <w:t>Chairperson: Teresa C</w:t>
                            </w:r>
                          </w:p>
                          <w:p w14:paraId="3110ED8C" w14:textId="2451C811" w:rsidR="001B74D9" w:rsidRPr="001B74D9" w:rsidRDefault="001B74D9" w:rsidP="001B74D9">
                            <w:pPr>
                              <w:pStyle w:val="Quote"/>
                              <w:jc w:val="left"/>
                              <w:rPr>
                                <w:sz w:val="20"/>
                                <w:lang w:val="en-GB"/>
                              </w:rPr>
                            </w:pPr>
                            <w:r w:rsidRPr="001B74D9">
                              <w:rPr>
                                <w:sz w:val="20"/>
                                <w:lang w:val="en-GB"/>
                              </w:rPr>
                              <w:t>Treasurer: Jane S</w:t>
                            </w:r>
                          </w:p>
                          <w:p w14:paraId="50AE1A6A" w14:textId="51E1DE4F" w:rsidR="001B74D9" w:rsidRPr="001B74D9" w:rsidRDefault="001B74D9" w:rsidP="001B74D9">
                            <w:pPr>
                              <w:pStyle w:val="Quote"/>
                              <w:jc w:val="left"/>
                              <w:rPr>
                                <w:sz w:val="20"/>
                                <w:lang w:val="en-GB"/>
                              </w:rPr>
                            </w:pPr>
                            <w:r w:rsidRPr="001B74D9">
                              <w:rPr>
                                <w:sz w:val="20"/>
                                <w:lang w:val="en-GB"/>
                              </w:rPr>
                              <w:t>Secretary: Linda B</w:t>
                            </w:r>
                          </w:p>
                          <w:p w14:paraId="48DE902B" w14:textId="6AB24A97" w:rsidR="001B74D9" w:rsidRPr="001B74D9" w:rsidRDefault="001B74D9" w:rsidP="001B74D9">
                            <w:pPr>
                              <w:pStyle w:val="Quote"/>
                              <w:jc w:val="left"/>
                              <w:rPr>
                                <w:sz w:val="20"/>
                                <w:lang w:val="en-GB"/>
                              </w:rPr>
                            </w:pPr>
                            <w:r w:rsidRPr="001B74D9">
                              <w:rPr>
                                <w:sz w:val="20"/>
                                <w:lang w:val="en-GB"/>
                              </w:rPr>
                              <w:t>Membership: Ena B</w:t>
                            </w:r>
                          </w:p>
                          <w:p w14:paraId="5DF4C313" w14:textId="50EA6732" w:rsidR="001B74D9" w:rsidRPr="001B74D9" w:rsidRDefault="001B74D9" w:rsidP="001B74D9">
                            <w:pPr>
                              <w:pStyle w:val="Quote"/>
                              <w:jc w:val="left"/>
                              <w:rPr>
                                <w:sz w:val="20"/>
                                <w:lang w:val="en-GB"/>
                              </w:rPr>
                            </w:pPr>
                            <w:r w:rsidRPr="001B74D9">
                              <w:rPr>
                                <w:sz w:val="20"/>
                                <w:lang w:val="en-GB"/>
                              </w:rPr>
                              <w:t>Programme Organiser &amp; Trips: Sally P/Teresa C</w:t>
                            </w:r>
                          </w:p>
                          <w:p w14:paraId="294ED2B5" w14:textId="5804A6E5" w:rsidR="001B74D9" w:rsidRPr="001B74D9" w:rsidRDefault="001B74D9" w:rsidP="001B74D9">
                            <w:pPr>
                              <w:pStyle w:val="Quote"/>
                              <w:jc w:val="left"/>
                              <w:rPr>
                                <w:sz w:val="20"/>
                                <w:lang w:val="en-GB"/>
                              </w:rPr>
                            </w:pPr>
                            <w:r w:rsidRPr="001B74D9">
                              <w:rPr>
                                <w:sz w:val="20"/>
                                <w:lang w:val="en-GB"/>
                              </w:rPr>
                              <w:t>Website Newsletter: Cat N</w:t>
                            </w:r>
                          </w:p>
                          <w:p w14:paraId="02028029" w14:textId="590B03BB" w:rsidR="00CE1BC0" w:rsidRDefault="001B2534" w:rsidP="001B74D9">
                            <w:pPr>
                              <w:pStyle w:val="Quote"/>
                              <w:jc w:val="left"/>
                              <w:rPr>
                                <w:sz w:val="20"/>
                                <w:lang w:val="en-GB"/>
                              </w:rPr>
                            </w:pPr>
                            <w:r>
                              <w:rPr>
                                <w:sz w:val="20"/>
                                <w:lang w:val="en-GB"/>
                              </w:rPr>
                              <w:t>Sarah N</w:t>
                            </w:r>
                          </w:p>
                          <w:p w14:paraId="519DDFBD" w14:textId="72BEA5D0" w:rsidR="001B2534" w:rsidRDefault="001B2534" w:rsidP="001B74D9">
                            <w:pPr>
                              <w:pStyle w:val="Quote"/>
                              <w:jc w:val="left"/>
                              <w:rPr>
                                <w:sz w:val="20"/>
                                <w:lang w:val="en-GB"/>
                              </w:rPr>
                            </w:pPr>
                            <w:r>
                              <w:rPr>
                                <w:sz w:val="20"/>
                                <w:lang w:val="en-GB"/>
                              </w:rPr>
                              <w:t>Caroline W</w:t>
                            </w:r>
                          </w:p>
                          <w:p w14:paraId="796EF016" w14:textId="55C7A56F" w:rsidR="001B2534" w:rsidRDefault="001B2534" w:rsidP="001B74D9">
                            <w:pPr>
                              <w:pStyle w:val="Quote"/>
                              <w:jc w:val="left"/>
                              <w:rPr>
                                <w:sz w:val="20"/>
                                <w:lang w:val="en-GB"/>
                              </w:rPr>
                            </w:pPr>
                            <w:r>
                              <w:rPr>
                                <w:sz w:val="20"/>
                                <w:lang w:val="en-GB"/>
                              </w:rPr>
                              <w:t>Sheridan Y</w:t>
                            </w:r>
                          </w:p>
                          <w:p w14:paraId="25E1DEFD" w14:textId="5AF49EF6" w:rsidR="006544F4" w:rsidRDefault="006544F4" w:rsidP="001B74D9">
                            <w:pPr>
                              <w:pStyle w:val="Quote"/>
                              <w:jc w:val="left"/>
                              <w:rPr>
                                <w:b/>
                                <w:bCs/>
                                <w:i w:val="0"/>
                                <w:iCs w:val="0"/>
                                <w:sz w:val="18"/>
                                <w:szCs w:val="18"/>
                                <w:lang w:val="en-GB"/>
                              </w:rPr>
                            </w:pPr>
                            <w:r w:rsidRPr="00E202A7">
                              <w:rPr>
                                <w:b/>
                                <w:bCs/>
                                <w:i w:val="0"/>
                                <w:iCs w:val="0"/>
                                <w:sz w:val="18"/>
                                <w:szCs w:val="18"/>
                                <w:lang w:val="en-GB"/>
                              </w:rPr>
                              <w:t>Website:  marketsquarequilt</w:t>
                            </w:r>
                            <w:r w:rsidR="00E202A7" w:rsidRPr="00E202A7">
                              <w:rPr>
                                <w:b/>
                                <w:bCs/>
                                <w:i w:val="0"/>
                                <w:iCs w:val="0"/>
                                <w:sz w:val="18"/>
                                <w:szCs w:val="18"/>
                                <w:lang w:val="en-GB"/>
                              </w:rPr>
                              <w:t>ers.co.uk</w:t>
                            </w:r>
                          </w:p>
                          <w:p w14:paraId="0BBFFAE0" w14:textId="57F8BBC7" w:rsidR="00E202A7" w:rsidRDefault="00E202A7" w:rsidP="001B74D9">
                            <w:pPr>
                              <w:pStyle w:val="Quote"/>
                              <w:jc w:val="left"/>
                              <w:rPr>
                                <w:b/>
                                <w:bCs/>
                                <w:i w:val="0"/>
                                <w:iCs w:val="0"/>
                                <w:sz w:val="18"/>
                                <w:szCs w:val="18"/>
                                <w:lang w:val="en-GB"/>
                              </w:rPr>
                            </w:pPr>
                            <w:r>
                              <w:rPr>
                                <w:b/>
                                <w:bCs/>
                                <w:i w:val="0"/>
                                <w:iCs w:val="0"/>
                                <w:sz w:val="18"/>
                                <w:szCs w:val="18"/>
                                <w:lang w:val="en-GB"/>
                              </w:rPr>
                              <w:t xml:space="preserve">Email: </w:t>
                            </w:r>
                            <w:r w:rsidRPr="00E202A7">
                              <w:rPr>
                                <w:b/>
                                <w:bCs/>
                                <w:i w:val="0"/>
                                <w:iCs w:val="0"/>
                                <w:sz w:val="13"/>
                                <w:szCs w:val="13"/>
                                <w:lang w:val="en-GB"/>
                              </w:rPr>
                              <w:t>marketsquarequilters@gmail.com</w:t>
                            </w:r>
                          </w:p>
                          <w:p w14:paraId="46BE757B" w14:textId="77777777" w:rsidR="00E202A7" w:rsidRPr="00E202A7" w:rsidRDefault="00E202A7" w:rsidP="001B74D9">
                            <w:pPr>
                              <w:pStyle w:val="Quote"/>
                              <w:jc w:val="left"/>
                              <w:rPr>
                                <w:b/>
                                <w:bCs/>
                                <w:i w:val="0"/>
                                <w:iCs w:val="0"/>
                                <w:sz w:val="18"/>
                                <w:szCs w:val="18"/>
                                <w:lang w:val="en-GB"/>
                              </w:rPr>
                            </w:pPr>
                          </w:p>
                          <w:p w14:paraId="57ADBC53" w14:textId="77777777" w:rsidR="006544F4" w:rsidRDefault="006544F4" w:rsidP="001B74D9">
                            <w:pPr>
                              <w:pStyle w:val="Quote"/>
                              <w:jc w:val="left"/>
                              <w:rPr>
                                <w:sz w:val="20"/>
                                <w:lang w:val="en-GB"/>
                              </w:rPr>
                            </w:pPr>
                          </w:p>
                          <w:p w14:paraId="12EE88A4" w14:textId="77777777" w:rsidR="006544F4" w:rsidRDefault="006544F4" w:rsidP="001B74D9">
                            <w:pPr>
                              <w:pStyle w:val="Quote"/>
                              <w:jc w:val="left"/>
                              <w:rPr>
                                <w:sz w:val="20"/>
                                <w:lang w:val="en-GB"/>
                              </w:rPr>
                            </w:pPr>
                          </w:p>
                          <w:p w14:paraId="6E30D0A3" w14:textId="77777777" w:rsidR="006544F4" w:rsidRDefault="006544F4" w:rsidP="001B74D9">
                            <w:pPr>
                              <w:pStyle w:val="Quote"/>
                              <w:jc w:val="left"/>
                              <w:rPr>
                                <w:sz w:val="20"/>
                                <w:lang w:val="en-GB"/>
                              </w:rPr>
                            </w:pPr>
                          </w:p>
                          <w:p w14:paraId="41E3D958" w14:textId="77777777" w:rsidR="006544F4" w:rsidRPr="001B74D9" w:rsidRDefault="006544F4" w:rsidP="001B74D9">
                            <w:pPr>
                              <w:pStyle w:val="Quote"/>
                              <w:jc w:val="left"/>
                              <w:rPr>
                                <w:sz w:val="20"/>
                                <w:lang w:val="en-GB"/>
                              </w:rPr>
                            </w:pP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noAutofit/>
                      </wps:bodyPr>
                    </wps:wsp>
                  </a:graphicData>
                </a:graphic>
                <wp14:sizeRelH relativeFrom="outsideMargin">
                  <wp14:pctWidth>0</wp14:pctWidth>
                </wp14:sizeRelH>
                <wp14:sizeRelV relativeFrom="margin">
                  <wp14:pctHeight>0</wp14:pctHeight>
                </wp14:sizeRelV>
              </wp:anchor>
            </w:drawing>
          </mc:Choice>
          <mc:Fallback>
            <w:pict>
              <v:shapetype w14:anchorId="50913F83" id="_x0000_t202" coordsize="21600,21600" o:spt="202" path="m,l,21600r21600,l21600,xe">
                <v:stroke joinstyle="miter"/>
                <v:path gradientshapeok="t" o:connecttype="rect"/>
              </v:shapetype>
              <v:shape id="Text Box 3" o:spid="_x0000_s1026" type="#_x0000_t202" alt="Title: Side bar" style="position:absolute;margin-left:6.15pt;margin-top:186.15pt;width:156.05pt;height:393.3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outer-margin-area;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9rHsfQIAAGUFAAAOAAAAZHJzL2Uyb0RvYy54bWysVEtvGjEQvlfqf7B8L8u7BLFElIiqEkqi&#13;&#10;JlXOxmuDVa/HtQ279Ndn7F0gTXNJ1Yt3vPPN6/PMzK7rUpODcF6ByWmv06VEGA6FMtuc/nhcfZpQ&#13;&#10;4gMzBdNgRE6PwtPr+ccPs8pORR92oAvhCDoxflrZnO5CsNMs83wnSuY7YIVBpQRXsoBXt80Kxyr0&#13;&#10;Xuqs3+2OswpcYR1w4T3+vWmUdJ78Syl4uJPSi0B0TjG3kE6Xzk08s/mMTbeO2Z3ibRrsH7IomTIY&#13;&#10;9OzqhgVG9k795apU3IEHGTocygykVFykGrCaXvdVNQ87ZkWqBcnx9kyT/39u+e3hwd47EuovUOMD&#13;&#10;RkIq66cef8Z6aunK+MVMCeqRwuOZNlEHwqPR1aQ3GYwo4agbXl2NeqNB9JNdzK3z4auAkkQhpw7f&#13;&#10;JdHFDmsfGugJEqN50KpYKa3TJfaCWGpHDgxfUYeUJDr/A6UNqXI6Hoy6ybGBaN541ia6Eakb2nCX&#13;&#10;EpMUjlpEjDbfhSSqSJW+EZtxLsw5fkJHlMRQ7zFs8Zes3mPc1IEWKTKYcDYulQGXqk/jc6Gs+Hmi&#13;&#10;TDZ4fJsXdUcx1Ju6ffoNFEfsCAfNsHjLVwpfbc18uGcOpwObACc+3OEhNSDr0EqU7MD9fut/xGPT&#13;&#10;opaSCqctp/7XnjlBif5msJ2Ho884zTif6YaCS0JvOB50h5Rs0q3fn4wjyOzLJWAn9HC1WJ7EaBH0&#13;&#10;SZQOyifcC4sYFFXMcAyd03ASl6FZAbhXuFgsEgjn0bKwNg+WR9eR3diSj/UTc7bt24AtfwunsWTT&#13;&#10;V+3bYKOlgcU+gFSptyO/Dakt7zjLaTravROXxct7Ql224/wZAAD//wMAUEsDBBQABgAIAAAAIQAx&#13;&#10;mWzs5QAAABABAAAPAAAAZHJzL2Rvd25yZXYueG1sTE9BTsMwELwj8QdrkbhRp0lLmzROhYp6SQ+I&#13;&#10;AIKjmyx21NgOsduG37M9lctqRzM7O5OvR9OxEw6+dVbAdBIBQ1u7prVKwPvb9mEJzAdpG9k5iwJ+&#13;&#10;0cO6uL3JZda4s33FUxUUIxPrMylAh9BnnPtao5F+4nq0xH27wchAcFC8GeSZzE3H4yh65Ea2lj5o&#13;&#10;2eNGY32ojkZAme4OC7WtNvpz9xF9lWmpkpcfIe7vxucVjacVsIBjuF7ApQPlh4KC7d3RNp51hOOE&#13;&#10;lAKSxWUhQRLPZsD2xEznyxR4kfP/RYo/AAAA//8DAFBLAQItABQABgAIAAAAIQC2gziS/gAAAOEB&#13;&#10;AAATAAAAAAAAAAAAAAAAAAAAAABbQ29udGVudF9UeXBlc10ueG1sUEsBAi0AFAAGAAgAAAAhADj9&#13;&#10;If/WAAAAlAEAAAsAAAAAAAAAAAAAAAAALwEAAF9yZWxzLy5yZWxzUEsBAi0AFAAGAAgAAAAhALH2&#13;&#10;sex9AgAAZQUAAA4AAAAAAAAAAAAAAAAALgIAAGRycy9lMm9Eb2MueG1sUEsBAi0AFAAGAAgAAAAh&#13;&#10;ADGZbOzlAAAAEAEAAA8AAAAAAAAAAAAAAAAA1wQAAGRycy9kb3ducmV2LnhtbFBLBQYAAAAABAAE&#13;&#10;APMAAADpBQAAAAA=&#13;&#10;" o:allowoverlap="f" fillcolor="white [3201]" stroked="f" strokeweight=".5pt">
                <v:textbox inset="36pt,0,11.52pt,18pt">
                  <w:txbxContent>
                    <w:p w14:paraId="14E90535" w14:textId="77777777" w:rsidR="001B2534" w:rsidRPr="001B2534" w:rsidRDefault="001B2534" w:rsidP="001B74D9">
                      <w:pPr>
                        <w:pStyle w:val="Quote"/>
                        <w:jc w:val="left"/>
                        <w:rPr>
                          <w:rFonts w:ascii="Arial" w:hAnsi="Arial" w:cs="Arial"/>
                          <w:sz w:val="20"/>
                          <w:lang w:val="en-GB"/>
                        </w:rPr>
                      </w:pPr>
                      <w:r w:rsidRPr="001B2534">
                        <w:rPr>
                          <w:rFonts w:ascii="Arial" w:hAnsi="Arial" w:cs="Arial"/>
                          <w:sz w:val="20"/>
                          <w:lang w:val="en-GB"/>
                        </w:rPr>
                        <w:t>Committee Members:</w:t>
                      </w:r>
                    </w:p>
                    <w:p w14:paraId="195E34BD" w14:textId="40D05F69" w:rsidR="00F81DA8" w:rsidRPr="001B74D9" w:rsidRDefault="001B74D9" w:rsidP="001B74D9">
                      <w:pPr>
                        <w:pStyle w:val="Quote"/>
                        <w:jc w:val="left"/>
                        <w:rPr>
                          <w:sz w:val="20"/>
                          <w:lang w:val="en-GB"/>
                        </w:rPr>
                      </w:pPr>
                      <w:r w:rsidRPr="001B74D9">
                        <w:rPr>
                          <w:sz w:val="20"/>
                          <w:lang w:val="en-GB"/>
                        </w:rPr>
                        <w:t>Chairperson: Teresa C</w:t>
                      </w:r>
                    </w:p>
                    <w:p w14:paraId="3110ED8C" w14:textId="2451C811" w:rsidR="001B74D9" w:rsidRPr="001B74D9" w:rsidRDefault="001B74D9" w:rsidP="001B74D9">
                      <w:pPr>
                        <w:pStyle w:val="Quote"/>
                        <w:jc w:val="left"/>
                        <w:rPr>
                          <w:sz w:val="20"/>
                          <w:lang w:val="en-GB"/>
                        </w:rPr>
                      </w:pPr>
                      <w:r w:rsidRPr="001B74D9">
                        <w:rPr>
                          <w:sz w:val="20"/>
                          <w:lang w:val="en-GB"/>
                        </w:rPr>
                        <w:t>Treasurer: Jane S</w:t>
                      </w:r>
                    </w:p>
                    <w:p w14:paraId="50AE1A6A" w14:textId="51E1DE4F" w:rsidR="001B74D9" w:rsidRPr="001B74D9" w:rsidRDefault="001B74D9" w:rsidP="001B74D9">
                      <w:pPr>
                        <w:pStyle w:val="Quote"/>
                        <w:jc w:val="left"/>
                        <w:rPr>
                          <w:sz w:val="20"/>
                          <w:lang w:val="en-GB"/>
                        </w:rPr>
                      </w:pPr>
                      <w:r w:rsidRPr="001B74D9">
                        <w:rPr>
                          <w:sz w:val="20"/>
                          <w:lang w:val="en-GB"/>
                        </w:rPr>
                        <w:t>Secretary: Linda B</w:t>
                      </w:r>
                    </w:p>
                    <w:p w14:paraId="48DE902B" w14:textId="6AB24A97" w:rsidR="001B74D9" w:rsidRPr="001B74D9" w:rsidRDefault="001B74D9" w:rsidP="001B74D9">
                      <w:pPr>
                        <w:pStyle w:val="Quote"/>
                        <w:jc w:val="left"/>
                        <w:rPr>
                          <w:sz w:val="20"/>
                          <w:lang w:val="en-GB"/>
                        </w:rPr>
                      </w:pPr>
                      <w:r w:rsidRPr="001B74D9">
                        <w:rPr>
                          <w:sz w:val="20"/>
                          <w:lang w:val="en-GB"/>
                        </w:rPr>
                        <w:t>Membership: Ena B</w:t>
                      </w:r>
                    </w:p>
                    <w:p w14:paraId="5DF4C313" w14:textId="50EA6732" w:rsidR="001B74D9" w:rsidRPr="001B74D9" w:rsidRDefault="001B74D9" w:rsidP="001B74D9">
                      <w:pPr>
                        <w:pStyle w:val="Quote"/>
                        <w:jc w:val="left"/>
                        <w:rPr>
                          <w:sz w:val="20"/>
                          <w:lang w:val="en-GB"/>
                        </w:rPr>
                      </w:pPr>
                      <w:r w:rsidRPr="001B74D9">
                        <w:rPr>
                          <w:sz w:val="20"/>
                          <w:lang w:val="en-GB"/>
                        </w:rPr>
                        <w:t>Programme Organiser &amp; Trips: Sally P/Teresa C</w:t>
                      </w:r>
                    </w:p>
                    <w:p w14:paraId="294ED2B5" w14:textId="5804A6E5" w:rsidR="001B74D9" w:rsidRPr="001B74D9" w:rsidRDefault="001B74D9" w:rsidP="001B74D9">
                      <w:pPr>
                        <w:pStyle w:val="Quote"/>
                        <w:jc w:val="left"/>
                        <w:rPr>
                          <w:sz w:val="20"/>
                          <w:lang w:val="en-GB"/>
                        </w:rPr>
                      </w:pPr>
                      <w:r w:rsidRPr="001B74D9">
                        <w:rPr>
                          <w:sz w:val="20"/>
                          <w:lang w:val="en-GB"/>
                        </w:rPr>
                        <w:t>Website Newsletter: Cat N</w:t>
                      </w:r>
                    </w:p>
                    <w:p w14:paraId="02028029" w14:textId="590B03BB" w:rsidR="00CE1BC0" w:rsidRDefault="001B2534" w:rsidP="001B74D9">
                      <w:pPr>
                        <w:pStyle w:val="Quote"/>
                        <w:jc w:val="left"/>
                        <w:rPr>
                          <w:sz w:val="20"/>
                          <w:lang w:val="en-GB"/>
                        </w:rPr>
                      </w:pPr>
                      <w:r>
                        <w:rPr>
                          <w:sz w:val="20"/>
                          <w:lang w:val="en-GB"/>
                        </w:rPr>
                        <w:t>Sarah N</w:t>
                      </w:r>
                    </w:p>
                    <w:p w14:paraId="519DDFBD" w14:textId="72BEA5D0" w:rsidR="001B2534" w:rsidRDefault="001B2534" w:rsidP="001B74D9">
                      <w:pPr>
                        <w:pStyle w:val="Quote"/>
                        <w:jc w:val="left"/>
                        <w:rPr>
                          <w:sz w:val="20"/>
                          <w:lang w:val="en-GB"/>
                        </w:rPr>
                      </w:pPr>
                      <w:r>
                        <w:rPr>
                          <w:sz w:val="20"/>
                          <w:lang w:val="en-GB"/>
                        </w:rPr>
                        <w:t>Caroline W</w:t>
                      </w:r>
                    </w:p>
                    <w:p w14:paraId="796EF016" w14:textId="55C7A56F" w:rsidR="001B2534" w:rsidRDefault="001B2534" w:rsidP="001B74D9">
                      <w:pPr>
                        <w:pStyle w:val="Quote"/>
                        <w:jc w:val="left"/>
                        <w:rPr>
                          <w:sz w:val="20"/>
                          <w:lang w:val="en-GB"/>
                        </w:rPr>
                      </w:pPr>
                      <w:r>
                        <w:rPr>
                          <w:sz w:val="20"/>
                          <w:lang w:val="en-GB"/>
                        </w:rPr>
                        <w:t>Sheridan Y</w:t>
                      </w:r>
                    </w:p>
                    <w:p w14:paraId="25E1DEFD" w14:textId="5AF49EF6" w:rsidR="006544F4" w:rsidRDefault="006544F4" w:rsidP="001B74D9">
                      <w:pPr>
                        <w:pStyle w:val="Quote"/>
                        <w:jc w:val="left"/>
                        <w:rPr>
                          <w:b/>
                          <w:bCs/>
                          <w:i w:val="0"/>
                          <w:iCs w:val="0"/>
                          <w:sz w:val="18"/>
                          <w:szCs w:val="18"/>
                          <w:lang w:val="en-GB"/>
                        </w:rPr>
                      </w:pPr>
                      <w:r w:rsidRPr="00E202A7">
                        <w:rPr>
                          <w:b/>
                          <w:bCs/>
                          <w:i w:val="0"/>
                          <w:iCs w:val="0"/>
                          <w:sz w:val="18"/>
                          <w:szCs w:val="18"/>
                          <w:lang w:val="en-GB"/>
                        </w:rPr>
                        <w:t>Website:  marketsquarequilt</w:t>
                      </w:r>
                      <w:r w:rsidR="00E202A7" w:rsidRPr="00E202A7">
                        <w:rPr>
                          <w:b/>
                          <w:bCs/>
                          <w:i w:val="0"/>
                          <w:iCs w:val="0"/>
                          <w:sz w:val="18"/>
                          <w:szCs w:val="18"/>
                          <w:lang w:val="en-GB"/>
                        </w:rPr>
                        <w:t>ers.co.uk</w:t>
                      </w:r>
                    </w:p>
                    <w:p w14:paraId="0BBFFAE0" w14:textId="57F8BBC7" w:rsidR="00E202A7" w:rsidRDefault="00E202A7" w:rsidP="001B74D9">
                      <w:pPr>
                        <w:pStyle w:val="Quote"/>
                        <w:jc w:val="left"/>
                        <w:rPr>
                          <w:b/>
                          <w:bCs/>
                          <w:i w:val="0"/>
                          <w:iCs w:val="0"/>
                          <w:sz w:val="18"/>
                          <w:szCs w:val="18"/>
                          <w:lang w:val="en-GB"/>
                        </w:rPr>
                      </w:pPr>
                      <w:r>
                        <w:rPr>
                          <w:b/>
                          <w:bCs/>
                          <w:i w:val="0"/>
                          <w:iCs w:val="0"/>
                          <w:sz w:val="18"/>
                          <w:szCs w:val="18"/>
                          <w:lang w:val="en-GB"/>
                        </w:rPr>
                        <w:t xml:space="preserve">Email: </w:t>
                      </w:r>
                      <w:r w:rsidRPr="00E202A7">
                        <w:rPr>
                          <w:b/>
                          <w:bCs/>
                          <w:i w:val="0"/>
                          <w:iCs w:val="0"/>
                          <w:sz w:val="13"/>
                          <w:szCs w:val="13"/>
                          <w:lang w:val="en-GB"/>
                        </w:rPr>
                        <w:t>marketsquarequilters@gmail.com</w:t>
                      </w:r>
                    </w:p>
                    <w:p w14:paraId="46BE757B" w14:textId="77777777" w:rsidR="00E202A7" w:rsidRPr="00E202A7" w:rsidRDefault="00E202A7" w:rsidP="001B74D9">
                      <w:pPr>
                        <w:pStyle w:val="Quote"/>
                        <w:jc w:val="left"/>
                        <w:rPr>
                          <w:b/>
                          <w:bCs/>
                          <w:i w:val="0"/>
                          <w:iCs w:val="0"/>
                          <w:sz w:val="18"/>
                          <w:szCs w:val="18"/>
                          <w:lang w:val="en-GB"/>
                        </w:rPr>
                      </w:pPr>
                    </w:p>
                    <w:p w14:paraId="57ADBC53" w14:textId="77777777" w:rsidR="006544F4" w:rsidRDefault="006544F4" w:rsidP="001B74D9">
                      <w:pPr>
                        <w:pStyle w:val="Quote"/>
                        <w:jc w:val="left"/>
                        <w:rPr>
                          <w:sz w:val="20"/>
                          <w:lang w:val="en-GB"/>
                        </w:rPr>
                      </w:pPr>
                    </w:p>
                    <w:p w14:paraId="12EE88A4" w14:textId="77777777" w:rsidR="006544F4" w:rsidRDefault="006544F4" w:rsidP="001B74D9">
                      <w:pPr>
                        <w:pStyle w:val="Quote"/>
                        <w:jc w:val="left"/>
                        <w:rPr>
                          <w:sz w:val="20"/>
                          <w:lang w:val="en-GB"/>
                        </w:rPr>
                      </w:pPr>
                    </w:p>
                    <w:p w14:paraId="6E30D0A3" w14:textId="77777777" w:rsidR="006544F4" w:rsidRDefault="006544F4" w:rsidP="001B74D9">
                      <w:pPr>
                        <w:pStyle w:val="Quote"/>
                        <w:jc w:val="left"/>
                        <w:rPr>
                          <w:sz w:val="20"/>
                          <w:lang w:val="en-GB"/>
                        </w:rPr>
                      </w:pPr>
                    </w:p>
                    <w:p w14:paraId="41E3D958" w14:textId="77777777" w:rsidR="006544F4" w:rsidRPr="001B74D9" w:rsidRDefault="006544F4" w:rsidP="001B74D9">
                      <w:pPr>
                        <w:pStyle w:val="Quote"/>
                        <w:jc w:val="left"/>
                        <w:rPr>
                          <w:sz w:val="20"/>
                          <w:lang w:val="en-GB"/>
                        </w:rPr>
                      </w:pPr>
                    </w:p>
                  </w:txbxContent>
                </v:textbox>
                <w10:wrap type="square" anchorx="page" anchory="page"/>
              </v:shape>
            </w:pict>
          </mc:Fallback>
        </mc:AlternateContent>
      </w:r>
      <w:r w:rsidR="00C23D83" w:rsidRPr="00ED3477">
        <w:rPr>
          <w:rFonts w:ascii="Arial" w:hAnsi="Arial" w:cs="Arial"/>
          <w:noProof/>
          <w:color w:val="92278F" w:themeColor="accent1"/>
          <w:sz w:val="24"/>
          <w:szCs w:val="24"/>
          <w:lang w:eastAsia="zh-CN" w:bidi="he-IL"/>
        </w:rPr>
        <mc:AlternateContent>
          <mc:Choice Requires="wps">
            <w:drawing>
              <wp:anchor distT="0" distB="0" distL="114300" distR="114300" simplePos="0" relativeHeight="251660288" behindDoc="0" locked="0" layoutInCell="1" allowOverlap="1" wp14:anchorId="26186242" wp14:editId="107E4DC7">
                <wp:simplePos x="0" y="0"/>
                <wp:positionH relativeFrom="page">
                  <wp:posOffset>0</wp:posOffset>
                </wp:positionH>
                <wp:positionV relativeFrom="page">
                  <wp:posOffset>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E7906" w14:textId="285C106F" w:rsidR="00F81DA8" w:rsidRDefault="00587962" w:rsidP="00587962">
                            <w:pPr>
                              <w:pStyle w:val="Subtitle"/>
                              <w:rPr>
                                <w:lang w:val="en-GB" w:bidi="en-GB"/>
                              </w:rPr>
                            </w:pPr>
                            <w:r w:rsidRPr="004C0364">
                              <w:rPr>
                                <w:rFonts w:ascii="Times New Roman" w:eastAsia="Times New Roman" w:hAnsi="Times New Roman" w:cs="Times New Roman"/>
                                <w:lang w:eastAsia="en-GB"/>
                              </w:rPr>
                              <w:fldChar w:fldCharType="begin"/>
                            </w:r>
                            <w:r w:rsidRPr="004C0364">
                              <w:rPr>
                                <w:rFonts w:ascii="Times New Roman" w:eastAsia="Times New Roman" w:hAnsi="Times New Roman" w:cs="Times New Roman"/>
                                <w:lang w:eastAsia="en-GB"/>
                              </w:rPr>
                              <w:instrText xml:space="preserve"> INCLUDEPICTURE "/Users/Cheryl/Library/Group Containers/UBF8T346G9.ms/WebArchiveCopyPasteTempFiles/com.microsoft.Word/page1image669735376" \* MERGEFORMATINET </w:instrText>
                            </w:r>
                            <w:r w:rsidRPr="004C0364">
                              <w:rPr>
                                <w:rFonts w:ascii="Times New Roman" w:eastAsia="Times New Roman" w:hAnsi="Times New Roman" w:cs="Times New Roman"/>
                                <w:lang w:eastAsia="en-GB"/>
                              </w:rPr>
                              <w:fldChar w:fldCharType="separate"/>
                            </w:r>
                            <w:r w:rsidRPr="004C0364">
                              <w:rPr>
                                <w:rFonts w:ascii="Times New Roman" w:eastAsia="Times New Roman" w:hAnsi="Times New Roman" w:cs="Times New Roman"/>
                                <w:noProof/>
                                <w:lang w:eastAsia="en-GB"/>
                              </w:rPr>
                              <w:drawing>
                                <wp:inline distT="0" distB="0" distL="0" distR="0" wp14:anchorId="7EC11ECE" wp14:editId="51C7C56A">
                                  <wp:extent cx="1320800" cy="1320800"/>
                                  <wp:effectExtent l="0" t="0" r="0" b="0"/>
                                  <wp:docPr id="1249461533" name="Picture 2" descr="page1image66973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697353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r w:rsidRPr="004C0364">
                              <w:rPr>
                                <w:rFonts w:ascii="Times New Roman" w:eastAsia="Times New Roman" w:hAnsi="Times New Roman" w:cs="Times New Roman"/>
                                <w:lang w:eastAsia="en-GB"/>
                              </w:rPr>
                              <w:fldChar w:fldCharType="end"/>
                            </w:r>
                            <w:r w:rsidR="00C75397">
                              <w:rPr>
                                <w:lang w:val="en-GB" w:bidi="en-GB"/>
                              </w:rPr>
                              <w:t>Spring</w:t>
                            </w:r>
                            <w:r>
                              <w:rPr>
                                <w:lang w:val="en-GB" w:bidi="en-GB"/>
                              </w:rPr>
                              <w:t xml:space="preserve"> 2025</w:t>
                            </w:r>
                          </w:p>
                          <w:p w14:paraId="331FEE37" w14:textId="2CD25D15" w:rsidR="001B74D9" w:rsidRDefault="001B74D9" w:rsidP="00587962">
                            <w:pPr>
                              <w:pStyle w:val="Subtitle"/>
                            </w:pPr>
                            <w:r>
                              <w:rPr>
                                <w:lang w:val="en-GB" w:bidi="en-GB"/>
                              </w:rPr>
                              <w:t>Number 16</w:t>
                            </w:r>
                            <w:r w:rsidR="00C75397">
                              <w:rPr>
                                <w:lang w:val="en-GB" w:bidi="en-GB"/>
                              </w:rPr>
                              <w:t>6</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w:pict>
              <v:shape w14:anchorId="26186242" id="Text Box 2" o:spid="_x0000_s1027" type="#_x0000_t202" alt="Title: Volume and date" style="position:absolute;margin-left:0;margin-top:0;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sDtfQIAAHAFAAAOAAAAZHJzL2Uyb0RvYy54bWysVN1P2zAQf5+0/8Hy+0haSscqUtSBmCYh&#13;&#10;QIOJZ9exqTXH553dJt1fv7OTtozxwrSX5M73u++Ps/OusWyjMBhwFR8dlZwpJ6E27qni3x+uPpxy&#13;&#10;FqJwtbDgVMW3KvDz+ft3Z62fqTGswNYKGRlxYdb6iq9i9LOiCHKlGhGOwCtHQg3YiEgsPhU1ipas&#13;&#10;N7YYl+W0aAFrjyBVCPR62Qv5PNvXWsl4q3VQkdmKU2wxfzF/l+lbzM/E7AmFXxk5hCH+IYpGGEdO&#13;&#10;96YuRRRsjeYvU42RCAF0PJLQFKC1kSrnQNmMyhfZ3K+EVzkXKk7w+zKF/2dW3mzu/R2y2H2GjhqY&#13;&#10;CtL6MAv0mPLpNDbpT5EyklMJt/uyqS4ySY/j8em0LEkkSbZjyE5xUPcY4hcFDUtExZH6ksslNtch&#13;&#10;9tAdJHkLYE19ZazNTJoFdWGRbQR10cYcJBn/A2Udays+PT4ps2EHSb23bF0yo/I0DO4OKWYqbq1K&#13;&#10;GOu+Kc1MnTN9xbeQUrm9/4xOKE2u3qI44A9RvUW5z4M0smdwca/cGAeYs8/rcyhZ/WNXMt3jqTfP&#13;&#10;8k5k7JYdJf5sApZQb2kwEPqdCV5eGWretQjxTiAtCTWcFj/e0kdboOLDQHG2Avz12nvC0+ySlLOW&#13;&#10;lq7i4edaoOLMfnU01ZOTj7TUtKaZ60eJM8zcaDI9LiecLTP3aTSZENCtmwugoRjRlfEyk/SK0e5I&#13;&#10;jdA80olYJMckEk6S+4ovd+RF7K8BnRipFosMotX0Il67ey+T6VToNJ0P3aNAP4xwpOm/gd2GitmL&#13;&#10;Se6xSdPBYh1BmzzmqdR9YYcW0FrnRRlOULobz/mMOhzK+W8AAAD//wMAUEsDBBQABgAIAAAAIQDh&#13;&#10;Kuj02QAAAAoBAAAPAAAAZHJzL2Rvd25yZXYueG1sTE/RSsNAEHwX/IdjBd/sRcUqaS6lWPoo2Fp8&#13;&#10;3ubWJCS3F3PXNPHru4qgL8MOw8zOZMvRtWqgPtSeDdzOElDEhbc1lwb2b5ubJ1AhIltsPZOBiQIs&#13;&#10;88uLDFPrT7ylYRdLJSEcUjRQxdilWoeiIodh5jti0T587zAK7UttezxJuGv1XZLMtcOa5UOFHT1X&#13;&#10;VDS7ozMw4Ndm//i6emn0w+f7ehrqoekmY66vxvVCYLUAFWmMfw743iD9IZdiB39kG1RrQNbEHxTt&#13;&#10;fp4IPfweOs/0/wn5GQAA//8DAFBLAQItABQABgAIAAAAIQC2gziS/gAAAOEBAAATAAAAAAAAAAAA&#13;&#10;AAAAAAAAAABbQ29udGVudF9UeXBlc10ueG1sUEsBAi0AFAAGAAgAAAAhADj9If/WAAAAlAEAAAsA&#13;&#10;AAAAAAAAAAAAAAAALwEAAF9yZWxzLy5yZWxzUEsBAi0AFAAGAAgAAAAhAPrCwO19AgAAcAUAAA4A&#13;&#10;AAAAAAAAAAAAAAAALgIAAGRycy9lMm9Eb2MueG1sUEsBAi0AFAAGAAgAAAAhAOEq6PTZAAAACgEA&#13;&#10;AA8AAAAAAAAAAAAAAAAA1wQAAGRycy9kb3ducmV2LnhtbFBLBQYAAAAABAAEAPMAAADdBQAAAAA=&#13;&#10;" fillcolor="white [3201]" stroked="f" strokeweight=".5pt">
                <v:textbox inset="36pt,18pt,11.52pt,7.2pt">
                  <w:txbxContent>
                    <w:p w14:paraId="289E7906" w14:textId="285C106F" w:rsidR="00F81DA8" w:rsidRDefault="00587962" w:rsidP="00587962">
                      <w:pPr>
                        <w:pStyle w:val="Subtitle"/>
                        <w:rPr>
                          <w:lang w:val="en-GB" w:bidi="en-GB"/>
                        </w:rPr>
                      </w:pPr>
                      <w:r w:rsidRPr="004C0364">
                        <w:rPr>
                          <w:rFonts w:ascii="Times New Roman" w:eastAsia="Times New Roman" w:hAnsi="Times New Roman" w:cs="Times New Roman"/>
                          <w:lang w:eastAsia="en-GB"/>
                        </w:rPr>
                        <w:fldChar w:fldCharType="begin"/>
                      </w:r>
                      <w:r w:rsidRPr="004C0364">
                        <w:rPr>
                          <w:rFonts w:ascii="Times New Roman" w:eastAsia="Times New Roman" w:hAnsi="Times New Roman" w:cs="Times New Roman"/>
                          <w:lang w:eastAsia="en-GB"/>
                        </w:rPr>
                        <w:instrText xml:space="preserve"> INCLUDEPICTURE "/Users/Cheryl/Library/Group Containers/UBF8T346G9.ms/WebArchiveCopyPasteTempFiles/com.microsoft.Word/page1image669735376" \* MERGEFORMATINET </w:instrText>
                      </w:r>
                      <w:r w:rsidRPr="004C0364">
                        <w:rPr>
                          <w:rFonts w:ascii="Times New Roman" w:eastAsia="Times New Roman" w:hAnsi="Times New Roman" w:cs="Times New Roman"/>
                          <w:lang w:eastAsia="en-GB"/>
                        </w:rPr>
                        <w:fldChar w:fldCharType="separate"/>
                      </w:r>
                      <w:r w:rsidRPr="004C0364">
                        <w:rPr>
                          <w:rFonts w:ascii="Times New Roman" w:eastAsia="Times New Roman" w:hAnsi="Times New Roman" w:cs="Times New Roman"/>
                          <w:noProof/>
                          <w:lang w:eastAsia="en-GB"/>
                        </w:rPr>
                        <w:drawing>
                          <wp:inline distT="0" distB="0" distL="0" distR="0" wp14:anchorId="7EC11ECE" wp14:editId="51C7C56A">
                            <wp:extent cx="1320800" cy="1320800"/>
                            <wp:effectExtent l="0" t="0" r="0" b="0"/>
                            <wp:docPr id="1249461533" name="Picture 2" descr="page1image66973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6697353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800" cy="1320800"/>
                                    </a:xfrm>
                                    <a:prstGeom prst="rect">
                                      <a:avLst/>
                                    </a:prstGeom>
                                    <a:noFill/>
                                    <a:ln>
                                      <a:noFill/>
                                    </a:ln>
                                  </pic:spPr>
                                </pic:pic>
                              </a:graphicData>
                            </a:graphic>
                          </wp:inline>
                        </w:drawing>
                      </w:r>
                      <w:r w:rsidRPr="004C0364">
                        <w:rPr>
                          <w:rFonts w:ascii="Times New Roman" w:eastAsia="Times New Roman" w:hAnsi="Times New Roman" w:cs="Times New Roman"/>
                          <w:lang w:eastAsia="en-GB"/>
                        </w:rPr>
                        <w:fldChar w:fldCharType="end"/>
                      </w:r>
                      <w:r w:rsidR="00C75397">
                        <w:rPr>
                          <w:lang w:val="en-GB" w:bidi="en-GB"/>
                        </w:rPr>
                        <w:t>Spring</w:t>
                      </w:r>
                      <w:r>
                        <w:rPr>
                          <w:lang w:val="en-GB" w:bidi="en-GB"/>
                        </w:rPr>
                        <w:t xml:space="preserve"> 2025</w:t>
                      </w:r>
                    </w:p>
                    <w:p w14:paraId="331FEE37" w14:textId="2CD25D15" w:rsidR="001B74D9" w:rsidRDefault="001B74D9" w:rsidP="00587962">
                      <w:pPr>
                        <w:pStyle w:val="Subtitle"/>
                      </w:pPr>
                      <w:r>
                        <w:rPr>
                          <w:lang w:val="en-GB" w:bidi="en-GB"/>
                        </w:rPr>
                        <w:t>Number 16</w:t>
                      </w:r>
                      <w:r w:rsidR="00C75397">
                        <w:rPr>
                          <w:lang w:val="en-GB" w:bidi="en-GB"/>
                        </w:rPr>
                        <w:t>6</w:t>
                      </w:r>
                    </w:p>
                  </w:txbxContent>
                </v:textbox>
                <w10:wrap type="square" anchorx="page" anchory="page"/>
              </v:shape>
            </w:pict>
          </mc:Fallback>
        </mc:AlternateContent>
      </w:r>
      <w:r w:rsidR="00C23D83" w:rsidRPr="00ED3477">
        <w:rPr>
          <w:rFonts w:ascii="Arial" w:hAnsi="Arial" w:cs="Arial"/>
          <w:noProof/>
          <w:color w:val="92278F" w:themeColor="accent1"/>
          <w:sz w:val="24"/>
          <w:szCs w:val="24"/>
          <w:lang w:eastAsia="zh-CN" w:bidi="he-IL"/>
        </w:rPr>
        <mc:AlternateContent>
          <mc:Choice Requires="wps">
            <w:drawing>
              <wp:anchor distT="0" distB="457200" distL="114300" distR="114300" simplePos="0" relativeHeight="251659264" behindDoc="0" locked="0" layoutInCell="1" allowOverlap="1" wp14:anchorId="587A8FED" wp14:editId="1AF604FD">
                <wp:simplePos x="0" y="0"/>
                <wp:positionH relativeFrom="margin">
                  <wp:posOffset>0</wp:posOffset>
                </wp:positionH>
                <wp:positionV relativeFrom="page">
                  <wp:posOffset>0</wp:posOffset>
                </wp:positionV>
                <wp:extent cx="5029200" cy="2286000"/>
                <wp:effectExtent l="0" t="0" r="0" b="0"/>
                <wp:wrapTopAndBottom/>
                <wp:docPr id="1" name="Rectangle 1" title="Masthead"/>
                <wp:cNvGraphicFramePr/>
                <a:graphic xmlns:a="http://schemas.openxmlformats.org/drawingml/2006/main">
                  <a:graphicData uri="http://schemas.microsoft.com/office/word/2010/wordprocessingShape">
                    <wps:wsp>
                      <wps:cNvSpPr/>
                      <wps:spPr>
                        <a:xfrm>
                          <a:off x="0" y="0"/>
                          <a:ext cx="5029200" cy="2286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34F62F" w14:textId="152F0C2B" w:rsidR="00F81DA8" w:rsidRDefault="00587962" w:rsidP="00587962">
                            <w:pPr>
                              <w:pStyle w:val="Title"/>
                              <w:jc w:val="center"/>
                            </w:pPr>
                            <w:r>
                              <w:rPr>
                                <w:lang w:val="en-GB" w:bidi="en-GB"/>
                              </w:rPr>
                              <w:t>Market Square Quilters Newsletter</w:t>
                            </w:r>
                          </w:p>
                        </w:txbxContent>
                      </wps:txbx>
                      <wps:bodyPr rot="0" spcFirstLastPara="0" vertOverflow="overflow" horzOverflow="overflow" vert="horz" wrap="square" lIns="146304" tIns="228600" rIns="146304" bIns="9144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587A8FED" id="Rectangle 1" o:spid="_x0000_s1028" alt="Title: Masthead" style="position:absolute;margin-left:0;margin-top:0;width:396pt;height:180pt;z-index:251659264;visibility:visible;mso-wrap-style:square;mso-width-percent:1000;mso-height-percent:0;mso-wrap-distance-left:9pt;mso-wrap-distance-top:0;mso-wrap-distance-right:9pt;mso-wrap-distance-bottom:36pt;mso-position-horizontal:absolute;mso-position-horizontal-relative:margin;mso-position-vertical:absolute;mso-position-vertical-relative:page;mso-width-percent:100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MVIdQIAAD8FAAAOAAAAZHJzL2Uyb0RvYy54bWysVE1v2zAMvQ/YfxB0X+1kadEGdYqgRYcB&#13;&#10;RVssHXpWZKk2IIsapcTJfv0oyXG2tthh2MWm+PFIPZK6vNp1hm0V+hZsxScnJWfKSqhb+1Lx70+3&#13;&#10;n84580HYWhiwquJ75fnV4uOHy97N1RQaMLVCRiDWz3tX8SYENy8KLxvVCX8CTlkyasBOBDriS1Gj&#13;&#10;6Am9M8W0LM+KHrB2CFJ5T9qbbOSLhK+1kuFBa68CMxWn2kL6Yvqu47dYXIr5CwrXtHIoQ/xDFZ1o&#13;&#10;LSUdoW5EEGyD7RuorpUIHnQ4kdAVoHUrVboD3WZSvrrNqhFOpbsQOd6NNPn/Byvvtyv3iERD7/zc&#13;&#10;kxhvsdPYxT/Vx3aJrP1IltoFJkl5Wk4vqAOcSbJNp+dnJR0IpziGO/Thi4KORaHiSN1IJIntnQ/Z&#13;&#10;9eASsxkbvxZuW2OyNWqKY2FJCnujsvc3pVlbUynThJpmRl0bZFtB3RZSKhsm2dSIWmX1KZV5qHOM&#13;&#10;SFUbS4ARWVP+EXsAiPP4FjtXOfjHUJVGbgwu/1ZYDh4jUmawYQzuWgv4HoChWw2Zs/+BpExNZCns&#13;&#10;1jviJlJDnlGzhnr/iAwhr4B38ralrtwJHx4F0sxTJ2mPwwN9tIG+4jBInDWAP9/TR38aRbJy1tMO&#13;&#10;Vdz/2AhUnJmvloZ0Mjv7XM5o69Ipzwhn+IdtnU4Xk9mMCrCb7hqodxN6NJxMImkxmIOoEbpn2vhl&#13;&#10;TEwmYSWlr/j6IF6HvNz0Yki1XCYn2jQnwp1dORmhI9Fx7J52zwLdMJuBxvoeDgsn5q9GNPvGSAvL&#13;&#10;TQDdpvk9Eju0gLY0zdLwosRn4Pdz8jq+e4tfAAAA//8DAFBLAwQUAAYACAAAACEATg5ZYd0AAAAK&#13;&#10;AQAADwAAAGRycy9kb3ducmV2LnhtbEyPwU7DMBBE70j8g7VI3KhNQSWkcSoEqnpBRBQ+wI2XJKq9&#13;&#10;jmy3DXw9Cxe4jDQa7ey8ajV5J44Y0xBIw/VMgUBqgx2o0/D+tr4qQKRsyBoXCDV8YoJVfX5WmdKG&#13;&#10;E73icZs7wSWUSqOhz3kspUxtj96kWRiROPsI0ZvMNnbSRnPicu/kXKmF9GYg/tCbER97bPfbg9fQ&#13;&#10;tJRf1l9ds4nmtmg2o3LPxV7ry4vpacnysASRccp/F/DDwPuh5mG7cCCbhNPANPlXObu7n7PdabhZ&#13;&#10;KAWyruR/hPobAAD//wMAUEsBAi0AFAAGAAgAAAAhALaDOJL+AAAA4QEAABMAAAAAAAAAAAAAAAAA&#13;&#10;AAAAAFtDb250ZW50X1R5cGVzXS54bWxQSwECLQAUAAYACAAAACEAOP0h/9YAAACUAQAACwAAAAAA&#13;&#10;AAAAAAAAAAAvAQAAX3JlbHMvLnJlbHNQSwECLQAUAAYACAAAACEAKjjFSHUCAAA/BQAADgAAAAAA&#13;&#10;AAAAAAAAAAAuAgAAZHJzL2Uyb0RvYy54bWxQSwECLQAUAAYACAAAACEATg5ZYd0AAAAKAQAADwAA&#13;&#10;AAAAAAAAAAAAAADPBAAAZHJzL2Rvd25yZXYueG1sUEsFBgAAAAAEAAQA8wAAANkFAAAAAA==&#13;&#10;" fillcolor="#92278f [3204]" stroked="f" strokeweight="1pt">
                <v:textbox inset="11.52pt,18pt,11.52pt,7.2pt">
                  <w:txbxContent>
                    <w:p w14:paraId="2134F62F" w14:textId="152F0C2B" w:rsidR="00F81DA8" w:rsidRDefault="00587962" w:rsidP="00587962">
                      <w:pPr>
                        <w:pStyle w:val="Title"/>
                        <w:jc w:val="center"/>
                      </w:pPr>
                      <w:r>
                        <w:rPr>
                          <w:lang w:val="en-GB" w:bidi="en-GB"/>
                        </w:rPr>
                        <w:t>Market Square Quilters Newsletter</w:t>
                      </w:r>
                    </w:p>
                  </w:txbxContent>
                </v:textbox>
                <w10:wrap type="topAndBottom" anchorx="margin" anchory="page"/>
              </v:rect>
            </w:pict>
          </mc:Fallback>
        </mc:AlternateContent>
      </w:r>
      <w:r w:rsidR="001C4416">
        <w:rPr>
          <w:rFonts w:ascii="Arial" w:hAnsi="Arial" w:cs="Arial"/>
          <w:noProof/>
          <w:color w:val="000000" w:themeColor="text1"/>
          <w:sz w:val="24"/>
          <w:szCs w:val="24"/>
          <w:lang w:val="en-GB" w:bidi="en-GB"/>
        </w:rPr>
        <w:t xml:space="preserve">Welcome to the newsletter for Spring.  </w:t>
      </w:r>
      <w:r w:rsidR="00F951F9">
        <w:rPr>
          <w:rFonts w:ascii="Arial" w:hAnsi="Arial" w:cs="Arial"/>
          <w:noProof/>
          <w:color w:val="000000" w:themeColor="text1"/>
          <w:sz w:val="24"/>
          <w:szCs w:val="24"/>
          <w:lang w:val="en-GB" w:bidi="en-GB"/>
        </w:rPr>
        <w:t xml:space="preserve">A particularly warm welcome to our new members.  It is good that the club is continuing to grow in numbers.  The enthusiasm for our craft doesn’t diminish that’s for sure.  </w:t>
      </w:r>
      <w:r w:rsidR="001C4416">
        <w:rPr>
          <w:rFonts w:ascii="Arial" w:hAnsi="Arial" w:cs="Arial"/>
          <w:noProof/>
          <w:color w:val="000000" w:themeColor="text1"/>
          <w:sz w:val="24"/>
          <w:szCs w:val="24"/>
          <w:lang w:val="en-GB" w:bidi="en-GB"/>
        </w:rPr>
        <w:t xml:space="preserve">It’s a lovely sunny day as I write this and a harbinger of better weather to come as we move towards the warmer months.  One advantage of winter is that it keeps us indoors and gives us the excuse to sew.  Not that most of us need an excuse!  In this issue you can read about a few of the places and courses some of our members have experienced in the last three months, as well as read about some upcoming commercial </w:t>
      </w:r>
      <w:r w:rsidR="00C61DE4">
        <w:rPr>
          <w:rFonts w:ascii="Arial" w:hAnsi="Arial" w:cs="Arial"/>
          <w:noProof/>
          <w:color w:val="000000" w:themeColor="text1"/>
          <w:sz w:val="24"/>
          <w:szCs w:val="24"/>
          <w:lang w:val="en-GB" w:bidi="en-GB"/>
        </w:rPr>
        <w:t xml:space="preserve">and other </w:t>
      </w:r>
      <w:r w:rsidR="001C4416">
        <w:rPr>
          <w:rFonts w:ascii="Arial" w:hAnsi="Arial" w:cs="Arial"/>
          <w:noProof/>
          <w:color w:val="000000" w:themeColor="text1"/>
          <w:sz w:val="24"/>
          <w:szCs w:val="24"/>
          <w:lang w:val="en-GB" w:bidi="en-GB"/>
        </w:rPr>
        <w:t>events.  I am grateful to members who have taken the time to write short reviews and articles for the newsletter.  Thank you all very much.  I am only the editor, so I am relying on you to provide me with anything sewing-related you think might interest members.  I am happy to receive book, notions or website reviews too.  Perhaps our trip to the Malverns in May might provide inspiration?</w:t>
      </w:r>
    </w:p>
    <w:p w14:paraId="7388BEB8" w14:textId="2E21ED81" w:rsidR="001C4416" w:rsidRDefault="001C4416">
      <w:pPr>
        <w:pStyle w:val="BlockText"/>
        <w:rPr>
          <w:rFonts w:ascii="Arial" w:hAnsi="Arial" w:cs="Arial"/>
          <w:noProof/>
          <w:color w:val="000000" w:themeColor="text1"/>
          <w:sz w:val="24"/>
          <w:szCs w:val="24"/>
          <w:lang w:val="en-GB" w:bidi="en-GB"/>
        </w:rPr>
      </w:pPr>
      <w:r>
        <w:rPr>
          <w:rFonts w:ascii="Arial" w:hAnsi="Arial" w:cs="Arial"/>
          <w:noProof/>
          <w:color w:val="000000" w:themeColor="text1"/>
          <w:sz w:val="24"/>
          <w:szCs w:val="24"/>
          <w:lang w:val="en-GB" w:bidi="en-GB"/>
        </w:rPr>
        <w:t>Cat N</w:t>
      </w:r>
    </w:p>
    <w:p w14:paraId="544809DA" w14:textId="77777777" w:rsidR="001C4416" w:rsidRPr="00ED3477" w:rsidRDefault="001C4416">
      <w:pPr>
        <w:pStyle w:val="BlockText"/>
        <w:rPr>
          <w:color w:val="000000" w:themeColor="text1"/>
        </w:rPr>
      </w:pPr>
    </w:p>
    <w:p w14:paraId="57681FD2" w14:textId="0D820D6A" w:rsidR="00F81DA8" w:rsidRPr="00ED3477" w:rsidRDefault="006544F4">
      <w:pPr>
        <w:pStyle w:val="Heading1"/>
        <w:rPr>
          <w:color w:val="000000" w:themeColor="text1"/>
        </w:rPr>
      </w:pPr>
      <w:r w:rsidRPr="00ED3477">
        <w:rPr>
          <w:color w:val="000000" w:themeColor="text1"/>
        </w:rPr>
        <w:t>Club Meetings</w:t>
      </w:r>
    </w:p>
    <w:p w14:paraId="15236DB7" w14:textId="608101B8" w:rsidR="006544F4" w:rsidRPr="00ED3477" w:rsidRDefault="006544F4" w:rsidP="006544F4">
      <w:pPr>
        <w:rPr>
          <w:color w:val="000000" w:themeColor="text1"/>
        </w:rPr>
      </w:pPr>
      <w:r w:rsidRPr="00ED3477">
        <w:rPr>
          <w:color w:val="000000" w:themeColor="text1"/>
        </w:rPr>
        <w:t>Brief reports of the meetings and photographs of quilts can be found on the website</w:t>
      </w:r>
      <w:r w:rsidR="001C4416">
        <w:rPr>
          <w:color w:val="000000" w:themeColor="text1"/>
        </w:rPr>
        <w:t>, along with photographs of the quilts shown in Show and Tell</w:t>
      </w:r>
      <w:r w:rsidRPr="00ED3477">
        <w:rPr>
          <w:color w:val="000000" w:themeColor="text1"/>
        </w:rPr>
        <w:t>.</w:t>
      </w:r>
    </w:p>
    <w:p w14:paraId="62967D48" w14:textId="77777777" w:rsidR="00722E66" w:rsidRDefault="00722E66">
      <w:pPr>
        <w:pStyle w:val="ContactInformation"/>
        <w:rPr>
          <w:color w:val="000000" w:themeColor="text1"/>
          <w:sz w:val="28"/>
          <w:szCs w:val="28"/>
          <w:u w:val="single"/>
          <w:lang w:val="en-GB" w:bidi="en-GB"/>
        </w:rPr>
      </w:pPr>
      <w:r w:rsidRPr="00ED3477">
        <w:rPr>
          <w:color w:val="000000" w:themeColor="text1"/>
          <w:sz w:val="28"/>
          <w:szCs w:val="28"/>
          <w:u w:val="single"/>
          <w:lang w:val="en-GB" w:bidi="en-GB"/>
        </w:rPr>
        <w:t>The Next Workshop</w:t>
      </w:r>
    </w:p>
    <w:p w14:paraId="3BFBE3B4" w14:textId="1D15B270" w:rsidR="001C4416" w:rsidRDefault="001C4416">
      <w:pPr>
        <w:pStyle w:val="ContactInformation"/>
        <w:rPr>
          <w:color w:val="000000" w:themeColor="text1"/>
          <w:sz w:val="28"/>
          <w:szCs w:val="28"/>
          <w:lang w:val="en-GB" w:bidi="en-GB"/>
        </w:rPr>
      </w:pPr>
      <w:r w:rsidRPr="00F951F9">
        <w:rPr>
          <w:color w:val="000000" w:themeColor="text1"/>
          <w:sz w:val="28"/>
          <w:szCs w:val="28"/>
          <w:lang w:val="en-GB" w:bidi="en-GB"/>
        </w:rPr>
        <w:t>Christine Green’s workshop is taking place at the end of March and a report of this will be included in the next newsletter (as long as someone is kind enough to provide one).</w:t>
      </w:r>
    </w:p>
    <w:p w14:paraId="2D7C5909" w14:textId="77777777" w:rsidR="00F951F9" w:rsidRDefault="00F951F9">
      <w:pPr>
        <w:pStyle w:val="ContactInformation"/>
        <w:rPr>
          <w:color w:val="000000" w:themeColor="text1"/>
          <w:sz w:val="28"/>
          <w:szCs w:val="28"/>
          <w:lang w:val="en-GB" w:bidi="en-GB"/>
        </w:rPr>
      </w:pPr>
    </w:p>
    <w:p w14:paraId="7467BFC2" w14:textId="77777777" w:rsidR="00F951F9" w:rsidRDefault="00F951F9">
      <w:pPr>
        <w:pStyle w:val="ContactInformation"/>
        <w:rPr>
          <w:color w:val="000000" w:themeColor="text1"/>
          <w:sz w:val="28"/>
          <w:szCs w:val="28"/>
          <w:lang w:val="en-GB" w:bidi="en-GB"/>
        </w:rPr>
      </w:pPr>
    </w:p>
    <w:p w14:paraId="33E184FF" w14:textId="77777777" w:rsidR="00F951F9" w:rsidRPr="00F951F9" w:rsidRDefault="00F951F9">
      <w:pPr>
        <w:pStyle w:val="ContactInformation"/>
        <w:rPr>
          <w:color w:val="000000" w:themeColor="text1"/>
          <w:sz w:val="28"/>
          <w:szCs w:val="28"/>
          <w:lang w:val="en-GB" w:bidi="en-GB"/>
        </w:rPr>
      </w:pPr>
    </w:p>
    <w:p w14:paraId="06D7AF29" w14:textId="77777777" w:rsidR="00F951F9" w:rsidRDefault="00F951F9">
      <w:pPr>
        <w:pStyle w:val="ContactInformation"/>
        <w:rPr>
          <w:color w:val="000000" w:themeColor="text1"/>
          <w:sz w:val="28"/>
          <w:szCs w:val="28"/>
          <w:u w:val="single"/>
          <w:lang w:val="en-GB" w:bidi="en-GB"/>
        </w:rPr>
      </w:pPr>
    </w:p>
    <w:p w14:paraId="67B4A285" w14:textId="4880E3E0" w:rsidR="00F951F9" w:rsidRPr="00F951F9" w:rsidRDefault="00F951F9">
      <w:pPr>
        <w:pStyle w:val="ContactInformation"/>
        <w:rPr>
          <w:b/>
          <w:bCs/>
          <w:color w:val="000000" w:themeColor="text1"/>
          <w:sz w:val="32"/>
          <w:szCs w:val="32"/>
          <w:u w:val="single"/>
          <w:lang w:val="en-GB" w:bidi="en-GB"/>
        </w:rPr>
      </w:pPr>
      <w:r w:rsidRPr="00F951F9">
        <w:rPr>
          <w:b/>
          <w:bCs/>
          <w:color w:val="000000" w:themeColor="text1"/>
          <w:sz w:val="32"/>
          <w:szCs w:val="32"/>
          <w:u w:val="single"/>
          <w:lang w:val="en-GB" w:bidi="en-GB"/>
        </w:rPr>
        <w:lastRenderedPageBreak/>
        <w:t>Coming up on club nights:</w:t>
      </w:r>
    </w:p>
    <w:p w14:paraId="5212D8D7" w14:textId="77777777" w:rsidR="00F951F9" w:rsidRDefault="00F951F9">
      <w:pPr>
        <w:pStyle w:val="ContactInformation"/>
        <w:rPr>
          <w:color w:val="000000" w:themeColor="text1"/>
          <w:sz w:val="28"/>
          <w:szCs w:val="28"/>
          <w:u w:val="single"/>
          <w:lang w:val="en-GB" w:bidi="en-GB"/>
        </w:rPr>
      </w:pPr>
    </w:p>
    <w:p w14:paraId="1B41B788" w14:textId="621100E1" w:rsidR="00F951F9" w:rsidRDefault="00F951F9">
      <w:pPr>
        <w:pStyle w:val="ContactInformation"/>
        <w:rPr>
          <w:color w:val="000000" w:themeColor="text1"/>
          <w:sz w:val="28"/>
          <w:szCs w:val="28"/>
          <w:lang w:val="en-GB" w:bidi="en-GB"/>
        </w:rPr>
      </w:pPr>
      <w:r w:rsidRPr="00F951F9">
        <w:rPr>
          <w:b/>
          <w:bCs/>
          <w:color w:val="000000" w:themeColor="text1"/>
          <w:sz w:val="28"/>
          <w:szCs w:val="28"/>
          <w:lang w:val="en-GB" w:bidi="en-GB"/>
        </w:rPr>
        <w:t>April’s meeting on the 23</w:t>
      </w:r>
      <w:r w:rsidRPr="00F951F9">
        <w:rPr>
          <w:b/>
          <w:bCs/>
          <w:color w:val="000000" w:themeColor="text1"/>
          <w:sz w:val="28"/>
          <w:szCs w:val="28"/>
          <w:vertAlign w:val="superscript"/>
          <w:lang w:val="en-GB" w:bidi="en-GB"/>
        </w:rPr>
        <w:t>rd</w:t>
      </w:r>
      <w:r w:rsidRPr="00F951F9">
        <w:rPr>
          <w:b/>
          <w:bCs/>
          <w:color w:val="000000" w:themeColor="text1"/>
          <w:sz w:val="28"/>
          <w:szCs w:val="28"/>
          <w:lang w:val="en-GB" w:bidi="en-GB"/>
        </w:rPr>
        <w:t>.</w:t>
      </w:r>
      <w:r w:rsidRPr="00F951F9">
        <w:rPr>
          <w:color w:val="000000" w:themeColor="text1"/>
          <w:sz w:val="28"/>
          <w:szCs w:val="28"/>
          <w:lang w:val="en-GB" w:bidi="en-GB"/>
        </w:rPr>
        <w:t xml:space="preserve">  A representative from Region </w:t>
      </w:r>
      <w:r w:rsidR="005B54AE">
        <w:rPr>
          <w:color w:val="000000" w:themeColor="text1"/>
          <w:sz w:val="28"/>
          <w:szCs w:val="28"/>
          <w:lang w:val="en-GB" w:bidi="en-GB"/>
        </w:rPr>
        <w:t xml:space="preserve">6 </w:t>
      </w:r>
      <w:r w:rsidRPr="00F951F9">
        <w:rPr>
          <w:color w:val="000000" w:themeColor="text1"/>
          <w:sz w:val="28"/>
          <w:szCs w:val="28"/>
          <w:lang w:val="en-GB" w:bidi="en-GB"/>
        </w:rPr>
        <w:t>will be giving a talk about the Quilters’ Guild.  Also, a lady called Shirley Williamson will be at the meeting to sell off her stash, as she is giving up patchwork and quilting.  She will be offering fabric at £3 a metre as well as jelly rolls and other items.  Please bring cash to the meeting if you want to take the opportunity to bag some bargains for your own stash.</w:t>
      </w:r>
    </w:p>
    <w:p w14:paraId="5E48913E" w14:textId="77777777" w:rsidR="00F951F9" w:rsidRDefault="00F951F9">
      <w:pPr>
        <w:pStyle w:val="ContactInformation"/>
        <w:rPr>
          <w:color w:val="000000" w:themeColor="text1"/>
          <w:sz w:val="28"/>
          <w:szCs w:val="28"/>
          <w:lang w:val="en-GB" w:bidi="en-GB"/>
        </w:rPr>
      </w:pPr>
    </w:p>
    <w:p w14:paraId="04F7A94A" w14:textId="6F17A521" w:rsidR="00F951F9" w:rsidRDefault="00F951F9">
      <w:pPr>
        <w:pStyle w:val="ContactInformation"/>
        <w:rPr>
          <w:color w:val="000000" w:themeColor="text1"/>
          <w:sz w:val="28"/>
          <w:szCs w:val="28"/>
          <w:lang w:val="en-GB" w:bidi="en-GB"/>
        </w:rPr>
      </w:pPr>
      <w:r w:rsidRPr="009E146E">
        <w:rPr>
          <w:b/>
          <w:bCs/>
          <w:color w:val="000000" w:themeColor="text1"/>
          <w:sz w:val="28"/>
          <w:szCs w:val="28"/>
          <w:lang w:val="en-GB" w:bidi="en-GB"/>
        </w:rPr>
        <w:t>May’s meeting on the 28</w:t>
      </w:r>
      <w:r w:rsidRPr="009E146E">
        <w:rPr>
          <w:b/>
          <w:bCs/>
          <w:color w:val="000000" w:themeColor="text1"/>
          <w:sz w:val="28"/>
          <w:szCs w:val="28"/>
          <w:vertAlign w:val="superscript"/>
          <w:lang w:val="en-GB" w:bidi="en-GB"/>
        </w:rPr>
        <w:t>th</w:t>
      </w:r>
      <w:r w:rsidR="00C61DE4">
        <w:rPr>
          <w:color w:val="000000" w:themeColor="text1"/>
          <w:sz w:val="28"/>
          <w:szCs w:val="28"/>
          <w:lang w:val="en-GB" w:bidi="en-GB"/>
        </w:rPr>
        <w:t xml:space="preserve">. </w:t>
      </w:r>
      <w:r w:rsidR="009E146E">
        <w:rPr>
          <w:color w:val="000000" w:themeColor="text1"/>
          <w:sz w:val="28"/>
          <w:szCs w:val="28"/>
          <w:lang w:val="en-GB" w:bidi="en-GB"/>
        </w:rPr>
        <w:t xml:space="preserve">This meeting will be devoted to Modern Quilts.  If you have ever wondered what </w:t>
      </w:r>
      <w:proofErr w:type="gramStart"/>
      <w:r w:rsidR="009E146E">
        <w:rPr>
          <w:color w:val="000000" w:themeColor="text1"/>
          <w:sz w:val="28"/>
          <w:szCs w:val="28"/>
          <w:lang w:val="en-GB" w:bidi="en-GB"/>
        </w:rPr>
        <w:t>was the difference between Contemporary Quilts and Modern Quilts (two separate categories at the Festival of Quilts)</w:t>
      </w:r>
      <w:proofErr w:type="gramEnd"/>
      <w:r w:rsidR="009E146E">
        <w:rPr>
          <w:color w:val="000000" w:themeColor="text1"/>
          <w:sz w:val="28"/>
          <w:szCs w:val="28"/>
          <w:lang w:val="en-GB" w:bidi="en-GB"/>
        </w:rPr>
        <w:t xml:space="preserve"> I am sure you will be enlightened, as well as learn some of the ways to make a quilt which can be labelled “Modern”.</w:t>
      </w:r>
    </w:p>
    <w:p w14:paraId="7EBB2DA8" w14:textId="77777777" w:rsidR="009E146E" w:rsidRDefault="009E146E">
      <w:pPr>
        <w:pStyle w:val="ContactInformation"/>
        <w:rPr>
          <w:color w:val="000000" w:themeColor="text1"/>
          <w:sz w:val="28"/>
          <w:szCs w:val="28"/>
          <w:lang w:val="en-GB" w:bidi="en-GB"/>
        </w:rPr>
      </w:pPr>
    </w:p>
    <w:p w14:paraId="651F70FF" w14:textId="7926CE48" w:rsidR="009E146E" w:rsidRDefault="009E146E">
      <w:pPr>
        <w:pStyle w:val="ContactInformation"/>
        <w:rPr>
          <w:color w:val="000000" w:themeColor="text1"/>
          <w:sz w:val="28"/>
          <w:szCs w:val="28"/>
          <w:lang w:val="en-GB" w:bidi="en-GB"/>
        </w:rPr>
      </w:pPr>
      <w:r w:rsidRPr="00C61DE4">
        <w:rPr>
          <w:b/>
          <w:bCs/>
          <w:color w:val="000000" w:themeColor="text1"/>
          <w:sz w:val="28"/>
          <w:szCs w:val="28"/>
          <w:lang w:val="en-GB" w:bidi="en-GB"/>
        </w:rPr>
        <w:t>June’s meeting on the 25</w:t>
      </w:r>
      <w:r w:rsidRPr="00C61DE4">
        <w:rPr>
          <w:b/>
          <w:bCs/>
          <w:color w:val="000000" w:themeColor="text1"/>
          <w:sz w:val="28"/>
          <w:szCs w:val="28"/>
          <w:vertAlign w:val="superscript"/>
          <w:lang w:val="en-GB" w:bidi="en-GB"/>
        </w:rPr>
        <w:t>th</w:t>
      </w:r>
      <w:r w:rsidRPr="00C61DE4">
        <w:rPr>
          <w:b/>
          <w:bCs/>
          <w:color w:val="000000" w:themeColor="text1"/>
          <w:sz w:val="28"/>
          <w:szCs w:val="28"/>
          <w:lang w:val="en-GB" w:bidi="en-GB"/>
        </w:rPr>
        <w:t>.</w:t>
      </w:r>
      <w:r>
        <w:rPr>
          <w:color w:val="000000" w:themeColor="text1"/>
          <w:sz w:val="28"/>
          <w:szCs w:val="28"/>
          <w:lang w:val="en-GB" w:bidi="en-GB"/>
        </w:rPr>
        <w:t xml:space="preserve">  At this meeting, we will be discussing and hopefully showing some of the methods called “Quilt as you go”.  For quilters who do not have a long arm and want to do their own quilting, this technique allows for a large quilt to be quilted in sections and then joined together.  As anyone knows who has tried (including me)</w:t>
      </w:r>
      <w:r w:rsidR="00C61DE4">
        <w:rPr>
          <w:color w:val="000000" w:themeColor="text1"/>
          <w:sz w:val="28"/>
          <w:szCs w:val="28"/>
          <w:lang w:val="en-GB" w:bidi="en-GB"/>
        </w:rPr>
        <w:t>,</w:t>
      </w:r>
      <w:r>
        <w:rPr>
          <w:color w:val="000000" w:themeColor="text1"/>
          <w:sz w:val="28"/>
          <w:szCs w:val="28"/>
          <w:lang w:val="en-GB" w:bidi="en-GB"/>
        </w:rPr>
        <w:t xml:space="preserve"> trying to wrestle a large quilt under a domestic sewing machine is </w:t>
      </w:r>
      <w:proofErr w:type="spellStart"/>
      <w:r>
        <w:rPr>
          <w:color w:val="000000" w:themeColor="text1"/>
          <w:sz w:val="28"/>
          <w:szCs w:val="28"/>
          <w:lang w:val="en-GB" w:bidi="en-GB"/>
        </w:rPr>
        <w:t>well nigh</w:t>
      </w:r>
      <w:proofErr w:type="spellEnd"/>
      <w:r>
        <w:rPr>
          <w:color w:val="000000" w:themeColor="text1"/>
          <w:sz w:val="28"/>
          <w:szCs w:val="28"/>
          <w:lang w:val="en-GB" w:bidi="en-GB"/>
        </w:rPr>
        <w:t xml:space="preserve"> impossible.</w:t>
      </w:r>
    </w:p>
    <w:p w14:paraId="079816F7" w14:textId="77777777" w:rsidR="009E146E" w:rsidRDefault="009E146E">
      <w:pPr>
        <w:pStyle w:val="ContactInformation"/>
        <w:rPr>
          <w:color w:val="000000" w:themeColor="text1"/>
          <w:sz w:val="28"/>
          <w:szCs w:val="28"/>
          <w:lang w:val="en-GB" w:bidi="en-GB"/>
        </w:rPr>
      </w:pPr>
    </w:p>
    <w:p w14:paraId="086267FF" w14:textId="11DC9199" w:rsidR="009E146E" w:rsidRPr="009E146E" w:rsidRDefault="009E146E">
      <w:pPr>
        <w:pStyle w:val="ContactInformation"/>
        <w:rPr>
          <w:b/>
          <w:bCs/>
          <w:color w:val="000000" w:themeColor="text1"/>
          <w:sz w:val="28"/>
          <w:szCs w:val="28"/>
          <w:u w:val="single"/>
          <w:lang w:val="en-GB" w:bidi="en-GB"/>
        </w:rPr>
      </w:pPr>
      <w:r w:rsidRPr="009E146E">
        <w:rPr>
          <w:b/>
          <w:bCs/>
          <w:color w:val="000000" w:themeColor="text1"/>
          <w:sz w:val="28"/>
          <w:szCs w:val="28"/>
          <w:u w:val="single"/>
          <w:lang w:val="en-GB" w:bidi="en-GB"/>
        </w:rPr>
        <w:t xml:space="preserve">Workshop coming up this </w:t>
      </w:r>
      <w:proofErr w:type="gramStart"/>
      <w:r w:rsidRPr="009E146E">
        <w:rPr>
          <w:b/>
          <w:bCs/>
          <w:color w:val="000000" w:themeColor="text1"/>
          <w:sz w:val="28"/>
          <w:szCs w:val="28"/>
          <w:u w:val="single"/>
          <w:lang w:val="en-GB" w:bidi="en-GB"/>
        </w:rPr>
        <w:t>Spring</w:t>
      </w:r>
      <w:proofErr w:type="gramEnd"/>
    </w:p>
    <w:p w14:paraId="486C4E11" w14:textId="77777777" w:rsidR="009E146E" w:rsidRDefault="009E146E">
      <w:pPr>
        <w:pStyle w:val="ContactInformation"/>
        <w:rPr>
          <w:color w:val="000000" w:themeColor="text1"/>
          <w:sz w:val="28"/>
          <w:szCs w:val="28"/>
          <w:lang w:val="en-GB" w:bidi="en-GB"/>
        </w:rPr>
      </w:pPr>
    </w:p>
    <w:p w14:paraId="3B690E25" w14:textId="06007DE4" w:rsidR="009E146E" w:rsidRDefault="009E146E">
      <w:pPr>
        <w:pStyle w:val="ContactInformation"/>
        <w:rPr>
          <w:color w:val="000000" w:themeColor="text1"/>
          <w:sz w:val="28"/>
          <w:szCs w:val="28"/>
          <w:lang w:val="en-GB" w:bidi="en-GB"/>
        </w:rPr>
      </w:pPr>
      <w:r>
        <w:rPr>
          <w:color w:val="000000" w:themeColor="text1"/>
          <w:sz w:val="28"/>
          <w:szCs w:val="28"/>
          <w:lang w:val="en-GB" w:bidi="en-GB"/>
        </w:rPr>
        <w:t>On Saturday 28</w:t>
      </w:r>
      <w:r w:rsidRPr="009E146E">
        <w:rPr>
          <w:color w:val="000000" w:themeColor="text1"/>
          <w:sz w:val="28"/>
          <w:szCs w:val="28"/>
          <w:vertAlign w:val="superscript"/>
          <w:lang w:val="en-GB" w:bidi="en-GB"/>
        </w:rPr>
        <w:t>th</w:t>
      </w:r>
      <w:r>
        <w:rPr>
          <w:color w:val="000000" w:themeColor="text1"/>
          <w:sz w:val="28"/>
          <w:szCs w:val="28"/>
          <w:lang w:val="en-GB" w:bidi="en-GB"/>
        </w:rPr>
        <w:t xml:space="preserve"> June we will be running a workshop with Julie from </w:t>
      </w:r>
      <w:proofErr w:type="spellStart"/>
      <w:r>
        <w:rPr>
          <w:color w:val="000000" w:themeColor="text1"/>
          <w:sz w:val="28"/>
          <w:szCs w:val="28"/>
          <w:lang w:val="en-GB" w:bidi="en-GB"/>
        </w:rPr>
        <w:t>Juberry</w:t>
      </w:r>
      <w:proofErr w:type="spellEnd"/>
      <w:r>
        <w:rPr>
          <w:color w:val="000000" w:themeColor="text1"/>
          <w:sz w:val="28"/>
          <w:szCs w:val="28"/>
          <w:lang w:val="en-GB" w:bidi="en-GB"/>
        </w:rPr>
        <w:t xml:space="preserve">.  Julie used to own the quilting shop in </w:t>
      </w:r>
      <w:proofErr w:type="spellStart"/>
      <w:r>
        <w:rPr>
          <w:color w:val="000000" w:themeColor="text1"/>
          <w:sz w:val="28"/>
          <w:szCs w:val="28"/>
          <w:lang w:val="en-GB" w:bidi="en-GB"/>
        </w:rPr>
        <w:t>Chievely</w:t>
      </w:r>
      <w:proofErr w:type="spellEnd"/>
      <w:r>
        <w:rPr>
          <w:color w:val="000000" w:themeColor="text1"/>
          <w:sz w:val="28"/>
          <w:szCs w:val="28"/>
          <w:lang w:val="en-GB" w:bidi="en-GB"/>
        </w:rPr>
        <w:t xml:space="preserve"> which was very much missed when she moved to Wales several years ago.  What we will be making in this workshop is yet to be finalised, but I am sure it will be good.  Look out for </w:t>
      </w:r>
      <w:proofErr w:type="spellStart"/>
      <w:r>
        <w:rPr>
          <w:color w:val="000000" w:themeColor="text1"/>
          <w:sz w:val="28"/>
          <w:szCs w:val="28"/>
          <w:lang w:val="en-GB" w:bidi="en-GB"/>
        </w:rPr>
        <w:t>Juberry</w:t>
      </w:r>
      <w:proofErr w:type="spellEnd"/>
      <w:r>
        <w:rPr>
          <w:color w:val="000000" w:themeColor="text1"/>
          <w:sz w:val="28"/>
          <w:szCs w:val="28"/>
          <w:lang w:val="en-GB" w:bidi="en-GB"/>
        </w:rPr>
        <w:t xml:space="preserve"> on </w:t>
      </w:r>
      <w:proofErr w:type="spellStart"/>
      <w:r>
        <w:rPr>
          <w:color w:val="000000" w:themeColor="text1"/>
          <w:sz w:val="28"/>
          <w:szCs w:val="28"/>
          <w:lang w:val="en-GB" w:bidi="en-GB"/>
        </w:rPr>
        <w:t>Hochanda</w:t>
      </w:r>
      <w:proofErr w:type="spellEnd"/>
      <w:r>
        <w:rPr>
          <w:color w:val="000000" w:themeColor="text1"/>
          <w:sz w:val="28"/>
          <w:szCs w:val="28"/>
          <w:lang w:val="en-GB" w:bidi="en-GB"/>
        </w:rPr>
        <w:t xml:space="preserve"> sewing channel as well as at The </w:t>
      </w:r>
      <w:proofErr w:type="spellStart"/>
      <w:r>
        <w:rPr>
          <w:color w:val="000000" w:themeColor="text1"/>
          <w:sz w:val="28"/>
          <w:szCs w:val="28"/>
          <w:lang w:val="en-GB" w:bidi="en-GB"/>
        </w:rPr>
        <w:t>Malverns</w:t>
      </w:r>
      <w:proofErr w:type="spellEnd"/>
      <w:r>
        <w:rPr>
          <w:color w:val="000000" w:themeColor="text1"/>
          <w:sz w:val="28"/>
          <w:szCs w:val="28"/>
          <w:lang w:val="en-GB" w:bidi="en-GB"/>
        </w:rPr>
        <w:t>.  There will be further details of this workshop as well as the opportunity to sign up at a forthcoming meeting.</w:t>
      </w:r>
    </w:p>
    <w:p w14:paraId="29B5B645" w14:textId="77777777" w:rsidR="009E146E" w:rsidRDefault="009E146E">
      <w:pPr>
        <w:pStyle w:val="ContactInformation"/>
        <w:rPr>
          <w:color w:val="000000" w:themeColor="text1"/>
          <w:sz w:val="28"/>
          <w:szCs w:val="28"/>
          <w:lang w:val="en-GB" w:bidi="en-GB"/>
        </w:rPr>
      </w:pPr>
    </w:p>
    <w:p w14:paraId="15138877" w14:textId="77777777" w:rsidR="009E146E" w:rsidRPr="00F951F9" w:rsidRDefault="009E146E">
      <w:pPr>
        <w:pStyle w:val="ContactInformation"/>
        <w:rPr>
          <w:color w:val="000000" w:themeColor="text1"/>
          <w:sz w:val="28"/>
          <w:szCs w:val="28"/>
          <w:lang w:val="en-GB" w:bidi="en-GB"/>
        </w:rPr>
      </w:pPr>
    </w:p>
    <w:p w14:paraId="3C5DADF0" w14:textId="77777777" w:rsidR="00722E66" w:rsidRDefault="00722E66">
      <w:pPr>
        <w:pStyle w:val="ContactInformation"/>
        <w:rPr>
          <w:color w:val="000000" w:themeColor="text1"/>
          <w:lang w:val="en-GB" w:bidi="en-GB"/>
        </w:rPr>
      </w:pPr>
    </w:p>
    <w:p w14:paraId="2295E190" w14:textId="77777777" w:rsidR="0065790B" w:rsidRPr="00ED3477" w:rsidRDefault="0065790B">
      <w:pPr>
        <w:pStyle w:val="ContactInformation"/>
        <w:rPr>
          <w:color w:val="000000" w:themeColor="text1"/>
          <w:lang w:val="en-GB" w:bidi="en-GB"/>
        </w:rPr>
      </w:pPr>
    </w:p>
    <w:p w14:paraId="2750A83A" w14:textId="77777777" w:rsidR="00D0742E" w:rsidRDefault="00D0742E">
      <w:pPr>
        <w:pStyle w:val="ContactInformation"/>
        <w:rPr>
          <w:lang w:val="en-GB" w:bidi="en-GB"/>
        </w:rPr>
      </w:pPr>
    </w:p>
    <w:p w14:paraId="1F0E0A50" w14:textId="77777777" w:rsidR="00545496" w:rsidRDefault="00545496">
      <w:pPr>
        <w:pStyle w:val="ContactInformation"/>
        <w:rPr>
          <w:lang w:val="en-GB" w:bidi="en-GB"/>
        </w:rPr>
      </w:pPr>
    </w:p>
    <w:p w14:paraId="30DFB740" w14:textId="77777777" w:rsidR="0065790B" w:rsidRDefault="00C23D83">
      <w:pPr>
        <w:pStyle w:val="ContactInformation"/>
        <w:rPr>
          <w:rFonts w:ascii="Times New Roman" w:eastAsia="Times New Roman" w:hAnsi="Times New Roman" w:cs="Times New Roman"/>
          <w:sz w:val="24"/>
          <w:szCs w:val="24"/>
          <w:lang w:eastAsia="en-GB"/>
        </w:rPr>
      </w:pPr>
      <w:r>
        <w:rPr>
          <w:lang w:val="en-GB" w:bidi="en-GB"/>
        </w:rPr>
        <w:t xml:space="preserve"> </w:t>
      </w:r>
    </w:p>
    <w:p w14:paraId="663380D9" w14:textId="77777777" w:rsidR="009E146E" w:rsidRDefault="009E146E">
      <w:pPr>
        <w:pStyle w:val="ContactInformation"/>
        <w:rPr>
          <w:rFonts w:ascii="Times New Roman" w:eastAsia="Times New Roman" w:hAnsi="Times New Roman" w:cs="Times New Roman"/>
          <w:sz w:val="24"/>
          <w:szCs w:val="24"/>
          <w:lang w:eastAsia="en-GB"/>
        </w:rPr>
      </w:pPr>
    </w:p>
    <w:p w14:paraId="4418694E" w14:textId="77777777" w:rsidR="00EF6479" w:rsidRDefault="00EF6479" w:rsidP="00EF6479"/>
    <w:p w14:paraId="459F229A" w14:textId="77777777" w:rsidR="00780DD8" w:rsidRPr="00264D7D" w:rsidRDefault="00780DD8" w:rsidP="00780DD8">
      <w:pPr>
        <w:pStyle w:val="NormalWeb"/>
        <w:shd w:val="clear" w:color="auto" w:fill="FFFFFF"/>
        <w:jc w:val="center"/>
        <w:rPr>
          <w:rFonts w:ascii="Arial" w:hAnsi="Arial" w:cs="Arial"/>
          <w:color w:val="222222"/>
          <w:u w:val="single"/>
        </w:rPr>
      </w:pPr>
      <w:r w:rsidRPr="00264D7D">
        <w:rPr>
          <w:rFonts w:ascii="Arial" w:hAnsi="Arial" w:cs="Arial"/>
          <w:color w:val="222222"/>
          <w:u w:val="single"/>
        </w:rPr>
        <w:t>The Stitch Festival March 2025</w:t>
      </w:r>
    </w:p>
    <w:p w14:paraId="04FF3581" w14:textId="77777777" w:rsidR="00780DD8" w:rsidRDefault="00780DD8" w:rsidP="00780DD8">
      <w:pPr>
        <w:pStyle w:val="NormalWeb"/>
        <w:shd w:val="clear" w:color="auto" w:fill="FFFFFF"/>
        <w:rPr>
          <w:rFonts w:ascii="Arial" w:hAnsi="Arial" w:cs="Arial"/>
          <w:color w:val="222222"/>
        </w:rPr>
      </w:pPr>
      <w:r>
        <w:rPr>
          <w:rFonts w:ascii="Arial" w:hAnsi="Arial" w:cs="Arial"/>
          <w:color w:val="222222"/>
        </w:rPr>
        <w:t>Last Saturday I spent a very good day visiting The Stitch Festival, at The Design Centre in Islington.</w:t>
      </w:r>
    </w:p>
    <w:p w14:paraId="4DB45B3F" w14:textId="77777777" w:rsidR="00780DD8" w:rsidRDefault="00780DD8" w:rsidP="00780DD8">
      <w:pPr>
        <w:pStyle w:val="NormalWeb"/>
        <w:shd w:val="clear" w:color="auto" w:fill="FFFFFF"/>
        <w:rPr>
          <w:rFonts w:ascii="Arial" w:hAnsi="Arial" w:cs="Arial"/>
          <w:color w:val="222222"/>
        </w:rPr>
      </w:pPr>
      <w:r>
        <w:rPr>
          <w:rFonts w:ascii="Arial" w:hAnsi="Arial" w:cs="Arial"/>
          <w:color w:val="222222"/>
        </w:rPr>
        <w:t xml:space="preserve">I have enjoyed seeing Sarah </w:t>
      </w:r>
      <w:proofErr w:type="spellStart"/>
      <w:r>
        <w:rPr>
          <w:rFonts w:ascii="Arial" w:hAnsi="Arial" w:cs="Arial"/>
          <w:color w:val="222222"/>
        </w:rPr>
        <w:t>Becvar's</w:t>
      </w:r>
      <w:proofErr w:type="spellEnd"/>
      <w:r>
        <w:rPr>
          <w:rFonts w:ascii="Arial" w:hAnsi="Arial" w:cs="Arial"/>
          <w:color w:val="222222"/>
        </w:rPr>
        <w:t xml:space="preserve"> free machine work for quite a while. She does do workshops, but in Sussex, so when I saw she was doing a short 2hr workshop at the Stitch Festival, it was an opportunity too good to miss! We were shown how to sew her flower cards, the fabric being sewn freehand onto the card. Sarah provided everything, including excellent tuition, and I think all the ladies left with finished cards and heads full of ideas!!</w:t>
      </w:r>
    </w:p>
    <w:p w14:paraId="3FCBAEFF" w14:textId="5B30D3B0" w:rsidR="00780DD8" w:rsidRDefault="00780DD8" w:rsidP="00780DD8">
      <w:pPr>
        <w:pStyle w:val="NormalWeb"/>
        <w:shd w:val="clear" w:color="auto" w:fill="FFFFFF"/>
        <w:rPr>
          <w:rFonts w:ascii="Arial" w:hAnsi="Arial" w:cs="Arial"/>
          <w:color w:val="222222"/>
        </w:rPr>
      </w:pPr>
      <w:r>
        <w:rPr>
          <w:rFonts w:ascii="Arial" w:hAnsi="Arial" w:cs="Arial"/>
          <w:color w:val="222222"/>
        </w:rPr>
        <w:t xml:space="preserve">The Stitch Festival is well worth the trip up to London. The variety of traders is </w:t>
      </w:r>
      <w:proofErr w:type="gramStart"/>
      <w:r>
        <w:rPr>
          <w:rFonts w:ascii="Arial" w:hAnsi="Arial" w:cs="Arial"/>
          <w:color w:val="222222"/>
        </w:rPr>
        <w:t>impressive</w:t>
      </w:r>
      <w:proofErr w:type="gramEnd"/>
      <w:r>
        <w:rPr>
          <w:rFonts w:ascii="Arial" w:hAnsi="Arial" w:cs="Arial"/>
          <w:color w:val="222222"/>
        </w:rPr>
        <w:t xml:space="preserve"> and choices of dressmaking fabric stalls amazing! Only one or two Quilting traders, but a lot of small independent stalls selling things you never knew you wanted!! I did treat myself to a wall hung wooden cotton reel holder, made by a lady from Cornwall, whose workshop is an old barn in the middle of nowhere!</w:t>
      </w:r>
    </w:p>
    <w:p w14:paraId="512D390D" w14:textId="77777777" w:rsidR="00780DD8" w:rsidRDefault="00780DD8" w:rsidP="00780DD8">
      <w:pPr>
        <w:pStyle w:val="NormalWeb"/>
        <w:shd w:val="clear" w:color="auto" w:fill="FFFFFF"/>
        <w:rPr>
          <w:rFonts w:ascii="Arial" w:hAnsi="Arial" w:cs="Arial"/>
          <w:color w:val="222222"/>
        </w:rPr>
      </w:pPr>
      <w:r>
        <w:rPr>
          <w:rFonts w:ascii="Arial" w:hAnsi="Arial" w:cs="Arial"/>
          <w:color w:val="222222"/>
        </w:rPr>
        <w:t>I'm not quite up to going into card production but here are pictures of my efforts, so far!</w:t>
      </w:r>
      <w:r>
        <w:rPr>
          <w:rFonts w:ascii="Arial" w:hAnsi="Arial" w:cs="Arial"/>
          <w:noProof/>
          <w:color w:val="222222"/>
          <w14:ligatures w14:val="standardContextual"/>
        </w:rPr>
        <w:drawing>
          <wp:inline distT="0" distB="0" distL="0" distR="0" wp14:anchorId="488F40EA" wp14:editId="3ABA3530">
            <wp:extent cx="5727700" cy="2632075"/>
            <wp:effectExtent l="0" t="0" r="0" b="0"/>
            <wp:docPr id="747401660" name="Picture 1" descr="A group of cards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01660" name="Picture 1" descr="A group of cards with flow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2632075"/>
                    </a:xfrm>
                    <a:prstGeom prst="rect">
                      <a:avLst/>
                    </a:prstGeom>
                  </pic:spPr>
                </pic:pic>
              </a:graphicData>
            </a:graphic>
          </wp:inline>
        </w:drawing>
      </w:r>
    </w:p>
    <w:p w14:paraId="4EF282C3" w14:textId="77777777" w:rsidR="00780DD8" w:rsidRDefault="00780DD8" w:rsidP="00780DD8">
      <w:pPr>
        <w:pStyle w:val="NormalWeb"/>
        <w:shd w:val="clear" w:color="auto" w:fill="FFFFFF"/>
        <w:rPr>
          <w:rFonts w:ascii="Arial" w:hAnsi="Arial" w:cs="Arial"/>
          <w:color w:val="222222"/>
        </w:rPr>
      </w:pPr>
      <w:r>
        <w:rPr>
          <w:rFonts w:ascii="Arial" w:hAnsi="Arial" w:cs="Arial"/>
          <w:color w:val="222222"/>
        </w:rPr>
        <w:t>Heather M</w:t>
      </w:r>
    </w:p>
    <w:p w14:paraId="1A8B0C0B" w14:textId="5E181950" w:rsidR="00E824AB" w:rsidRDefault="00E824AB">
      <w:pPr>
        <w:pStyle w:val="ContactInformation"/>
      </w:pPr>
    </w:p>
    <w:p w14:paraId="6A7D708D" w14:textId="29D2BA7F" w:rsidR="00DC70C5" w:rsidRPr="00ED3477" w:rsidRDefault="00DC70C5" w:rsidP="00DC70C5">
      <w:pPr>
        <w:spacing w:after="0" w:line="240" w:lineRule="auto"/>
        <w:rPr>
          <w:rFonts w:ascii="Times New Roman" w:eastAsia="Times New Roman" w:hAnsi="Times New Roman" w:cs="Times New Roman"/>
          <w:color w:val="000000" w:themeColor="text1"/>
          <w:sz w:val="24"/>
          <w:szCs w:val="24"/>
          <w:lang w:val="en-GB" w:eastAsia="en-GB"/>
        </w:rPr>
      </w:pPr>
    </w:p>
    <w:p w14:paraId="40650C33" w14:textId="77777777" w:rsidR="00454A5D" w:rsidRPr="00454A5D" w:rsidRDefault="00454A5D" w:rsidP="00454A5D">
      <w:pPr>
        <w:jc w:val="center"/>
        <w:rPr>
          <w:b/>
          <w:bCs/>
          <w:sz w:val="28"/>
          <w:szCs w:val="28"/>
          <w:u w:val="single"/>
        </w:rPr>
      </w:pPr>
      <w:r w:rsidRPr="00454A5D">
        <w:rPr>
          <w:b/>
          <w:bCs/>
          <w:sz w:val="28"/>
          <w:szCs w:val="28"/>
          <w:u w:val="single"/>
        </w:rPr>
        <w:t xml:space="preserve">A to Z of Quilting with </w:t>
      </w:r>
      <w:proofErr w:type="spellStart"/>
      <w:r w:rsidRPr="00454A5D">
        <w:rPr>
          <w:b/>
          <w:bCs/>
          <w:sz w:val="28"/>
          <w:szCs w:val="28"/>
          <w:u w:val="single"/>
        </w:rPr>
        <w:t>Bethanne</w:t>
      </w:r>
      <w:proofErr w:type="spellEnd"/>
      <w:r w:rsidRPr="00454A5D">
        <w:rPr>
          <w:b/>
          <w:bCs/>
          <w:sz w:val="28"/>
          <w:szCs w:val="28"/>
          <w:u w:val="single"/>
        </w:rPr>
        <w:t xml:space="preserve"> </w:t>
      </w:r>
      <w:proofErr w:type="spellStart"/>
      <w:r w:rsidRPr="00454A5D">
        <w:rPr>
          <w:b/>
          <w:bCs/>
          <w:sz w:val="28"/>
          <w:szCs w:val="28"/>
          <w:u w:val="single"/>
        </w:rPr>
        <w:t>Nemesh</w:t>
      </w:r>
      <w:proofErr w:type="spellEnd"/>
    </w:p>
    <w:p w14:paraId="7F91D92A" w14:textId="77777777" w:rsidR="00454A5D" w:rsidRPr="00454A5D" w:rsidRDefault="00454A5D" w:rsidP="00454A5D">
      <w:pPr>
        <w:rPr>
          <w:sz w:val="28"/>
          <w:szCs w:val="28"/>
        </w:rPr>
      </w:pPr>
    </w:p>
    <w:p w14:paraId="19451BE4" w14:textId="1F83E375" w:rsidR="00454A5D" w:rsidRPr="00454A5D" w:rsidRDefault="00454A5D" w:rsidP="00454A5D">
      <w:pPr>
        <w:rPr>
          <w:sz w:val="28"/>
          <w:szCs w:val="28"/>
        </w:rPr>
      </w:pPr>
      <w:r w:rsidRPr="00454A5D">
        <w:rPr>
          <w:sz w:val="28"/>
          <w:szCs w:val="28"/>
        </w:rPr>
        <w:t xml:space="preserve">Although I have been quilting for many years, I only joined the Quilters’ Guild this year.  I have been taking advantage of the online talks which the Guild offers which, usually priced at £8, are </w:t>
      </w:r>
      <w:r w:rsidRPr="00454A5D">
        <w:rPr>
          <w:sz w:val="28"/>
          <w:szCs w:val="28"/>
        </w:rPr>
        <w:lastRenderedPageBreak/>
        <w:t xml:space="preserve">very good value for money.  The talk by </w:t>
      </w:r>
      <w:proofErr w:type="spellStart"/>
      <w:r w:rsidRPr="00454A5D">
        <w:rPr>
          <w:sz w:val="28"/>
          <w:szCs w:val="28"/>
        </w:rPr>
        <w:t>Bethanne</w:t>
      </w:r>
      <w:proofErr w:type="spellEnd"/>
      <w:r w:rsidRPr="00454A5D">
        <w:rPr>
          <w:sz w:val="28"/>
          <w:szCs w:val="28"/>
        </w:rPr>
        <w:t xml:space="preserve"> </w:t>
      </w:r>
      <w:proofErr w:type="spellStart"/>
      <w:r w:rsidRPr="00454A5D">
        <w:rPr>
          <w:sz w:val="28"/>
          <w:szCs w:val="28"/>
        </w:rPr>
        <w:t>Nemesh</w:t>
      </w:r>
      <w:proofErr w:type="spellEnd"/>
      <w:r w:rsidRPr="00454A5D">
        <w:rPr>
          <w:sz w:val="28"/>
          <w:szCs w:val="28"/>
        </w:rPr>
        <w:t xml:space="preserve">, an American quilter, was a bit more expensive at £20, but </w:t>
      </w:r>
      <w:r w:rsidR="00C61DE4">
        <w:rPr>
          <w:sz w:val="28"/>
          <w:szCs w:val="28"/>
        </w:rPr>
        <w:t>worked out as a good deal</w:t>
      </w:r>
      <w:r w:rsidRPr="00454A5D">
        <w:rPr>
          <w:sz w:val="28"/>
          <w:szCs w:val="28"/>
        </w:rPr>
        <w:t xml:space="preserve"> at over 3 hours.  I was away when the talk was broadcast </w:t>
      </w:r>
      <w:proofErr w:type="gramStart"/>
      <w:r w:rsidRPr="00454A5D">
        <w:rPr>
          <w:sz w:val="28"/>
          <w:szCs w:val="28"/>
        </w:rPr>
        <w:t>live</w:t>
      </w:r>
      <w:proofErr w:type="gramEnd"/>
      <w:r w:rsidRPr="00454A5D">
        <w:rPr>
          <w:sz w:val="28"/>
          <w:szCs w:val="28"/>
        </w:rPr>
        <w:t xml:space="preserve"> but the Guild gives access to a recording for 4 weeks afterwards, so I was abler to watch at my leisure.</w:t>
      </w:r>
    </w:p>
    <w:p w14:paraId="0B4BC895" w14:textId="77777777" w:rsidR="00454A5D" w:rsidRPr="00454A5D" w:rsidRDefault="00454A5D" w:rsidP="00454A5D">
      <w:pPr>
        <w:rPr>
          <w:sz w:val="28"/>
          <w:szCs w:val="28"/>
        </w:rPr>
      </w:pPr>
    </w:p>
    <w:p w14:paraId="755AABEE" w14:textId="1216846A" w:rsidR="00454A5D" w:rsidRPr="00454A5D" w:rsidRDefault="00454A5D" w:rsidP="00454A5D">
      <w:pPr>
        <w:rPr>
          <w:sz w:val="28"/>
          <w:szCs w:val="28"/>
        </w:rPr>
      </w:pPr>
      <w:proofErr w:type="spellStart"/>
      <w:r w:rsidRPr="00454A5D">
        <w:rPr>
          <w:sz w:val="28"/>
          <w:szCs w:val="28"/>
        </w:rPr>
        <w:t>Bethanne’s</w:t>
      </w:r>
      <w:proofErr w:type="spellEnd"/>
      <w:r w:rsidRPr="00454A5D">
        <w:rPr>
          <w:sz w:val="28"/>
          <w:szCs w:val="28"/>
        </w:rPr>
        <w:t xml:space="preserve"> demonstration was about how to </w:t>
      </w:r>
      <w:r w:rsidR="00C61DE4">
        <w:rPr>
          <w:sz w:val="28"/>
          <w:szCs w:val="28"/>
        </w:rPr>
        <w:t xml:space="preserve">free motion </w:t>
      </w:r>
      <w:r w:rsidRPr="00454A5D">
        <w:rPr>
          <w:sz w:val="28"/>
          <w:szCs w:val="28"/>
        </w:rPr>
        <w:t xml:space="preserve">quilt using erasable guidelines.  She usually draws her guidelines using a white chalk </w:t>
      </w:r>
      <w:proofErr w:type="spellStart"/>
      <w:r w:rsidRPr="00454A5D">
        <w:rPr>
          <w:sz w:val="28"/>
          <w:szCs w:val="28"/>
        </w:rPr>
        <w:t>Bohin</w:t>
      </w:r>
      <w:proofErr w:type="spellEnd"/>
      <w:r w:rsidRPr="00454A5D">
        <w:rPr>
          <w:sz w:val="28"/>
          <w:szCs w:val="28"/>
        </w:rPr>
        <w:t xml:space="preserve"> pencil (refillable).    She showed us 26 designs, each inspired by a letter of the alphabet.  For example, her first design </w:t>
      </w:r>
      <w:proofErr w:type="gramStart"/>
      <w:r w:rsidRPr="00454A5D">
        <w:rPr>
          <w:sz w:val="28"/>
          <w:szCs w:val="28"/>
        </w:rPr>
        <w:t>was  A</w:t>
      </w:r>
      <w:proofErr w:type="gramEnd"/>
      <w:r w:rsidRPr="00454A5D">
        <w:rPr>
          <w:sz w:val="28"/>
          <w:szCs w:val="28"/>
        </w:rPr>
        <w:t xml:space="preserve"> for accordion.  She drew radiating lines from a corner and used them as guide for curved lines of quilting giving a hills and valleys effect. The red lines would be erased in the quilt</w:t>
      </w:r>
      <w:r w:rsidR="002D05D0">
        <w:rPr>
          <w:sz w:val="28"/>
          <w:szCs w:val="28"/>
        </w:rPr>
        <w:t>, leaving just the stitching</w:t>
      </w:r>
      <w:r w:rsidRPr="00454A5D">
        <w:rPr>
          <w:sz w:val="28"/>
          <w:szCs w:val="28"/>
        </w:rPr>
        <w:t>.</w:t>
      </w:r>
    </w:p>
    <w:p w14:paraId="3282C552" w14:textId="77777777" w:rsidR="00454A5D" w:rsidRDefault="00454A5D" w:rsidP="00454A5D">
      <w:r>
        <w:rPr>
          <w:noProof/>
        </w:rPr>
        <w:drawing>
          <wp:inline distT="0" distB="0" distL="0" distR="0" wp14:anchorId="3DDAE0C2" wp14:editId="10ED3744">
            <wp:extent cx="1612900" cy="2150593"/>
            <wp:effectExtent l="0" t="0" r="0" b="0"/>
            <wp:docPr id="1956117581" name="Picture 1" descr="A drawing of a rainb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17581" name="Picture 1" descr="A drawing of a rainb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1875" cy="2189228"/>
                    </a:xfrm>
                    <a:prstGeom prst="rect">
                      <a:avLst/>
                    </a:prstGeom>
                  </pic:spPr>
                </pic:pic>
              </a:graphicData>
            </a:graphic>
          </wp:inline>
        </w:drawing>
      </w:r>
    </w:p>
    <w:p w14:paraId="5DD89801" w14:textId="77777777" w:rsidR="00454A5D" w:rsidRDefault="00454A5D" w:rsidP="00454A5D"/>
    <w:p w14:paraId="594C4790" w14:textId="77777777" w:rsidR="00454A5D" w:rsidRDefault="00454A5D" w:rsidP="00454A5D"/>
    <w:p w14:paraId="5E623A0D" w14:textId="77777777" w:rsidR="00454A5D" w:rsidRPr="00454A5D" w:rsidRDefault="00454A5D" w:rsidP="00454A5D">
      <w:pPr>
        <w:rPr>
          <w:sz w:val="28"/>
          <w:szCs w:val="28"/>
        </w:rPr>
      </w:pPr>
      <w:r w:rsidRPr="00454A5D">
        <w:rPr>
          <w:sz w:val="28"/>
          <w:szCs w:val="28"/>
        </w:rPr>
        <w:t xml:space="preserve">Another example was E for eye.  Here, </w:t>
      </w:r>
      <w:proofErr w:type="spellStart"/>
      <w:r w:rsidRPr="00454A5D">
        <w:rPr>
          <w:sz w:val="28"/>
          <w:szCs w:val="28"/>
        </w:rPr>
        <w:t>Bethanne</w:t>
      </w:r>
      <w:proofErr w:type="spellEnd"/>
      <w:r w:rsidRPr="00454A5D">
        <w:rPr>
          <w:sz w:val="28"/>
          <w:szCs w:val="28"/>
        </w:rPr>
        <w:t xml:space="preserve"> drew 2 lines crossing and filled in an eye shape.  She also showed us how to vary the inside of the ovals to make the design our own.  Like all her designs, she quilts a continuous line, travelling up the sides of a shape where necessary.</w:t>
      </w:r>
    </w:p>
    <w:p w14:paraId="7959DD49" w14:textId="77777777" w:rsidR="00454A5D" w:rsidRDefault="00454A5D" w:rsidP="00454A5D"/>
    <w:p w14:paraId="078B2E30" w14:textId="77777777" w:rsidR="00454A5D" w:rsidRDefault="00454A5D" w:rsidP="00454A5D"/>
    <w:p w14:paraId="017793E0" w14:textId="77777777" w:rsidR="00454A5D" w:rsidRDefault="00454A5D" w:rsidP="00454A5D">
      <w:r>
        <w:rPr>
          <w:noProof/>
        </w:rPr>
        <w:lastRenderedPageBreak/>
        <w:drawing>
          <wp:inline distT="0" distB="0" distL="0" distR="0" wp14:anchorId="776DD56F" wp14:editId="4BA20A32">
            <wp:extent cx="1626235" cy="2168373"/>
            <wp:effectExtent l="0" t="0" r="0" b="3810"/>
            <wp:docPr id="523091363" name="Picture 2" descr="A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091363" name="Picture 2" descr="A drawing of a circl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2281" cy="2203102"/>
                    </a:xfrm>
                    <a:prstGeom prst="rect">
                      <a:avLst/>
                    </a:prstGeom>
                  </pic:spPr>
                </pic:pic>
              </a:graphicData>
            </a:graphic>
          </wp:inline>
        </w:drawing>
      </w:r>
    </w:p>
    <w:p w14:paraId="6370A0D6" w14:textId="77777777" w:rsidR="00454A5D" w:rsidRDefault="00454A5D" w:rsidP="00454A5D"/>
    <w:p w14:paraId="72D70EE0" w14:textId="77777777" w:rsidR="00454A5D" w:rsidRDefault="00454A5D" w:rsidP="00454A5D"/>
    <w:p w14:paraId="3F62AA93" w14:textId="77777777" w:rsidR="00454A5D" w:rsidRPr="00454A5D" w:rsidRDefault="00454A5D" w:rsidP="00454A5D">
      <w:pPr>
        <w:rPr>
          <w:sz w:val="28"/>
          <w:szCs w:val="28"/>
        </w:rPr>
      </w:pPr>
    </w:p>
    <w:p w14:paraId="4736A557" w14:textId="38CFB6EB" w:rsidR="00454A5D" w:rsidRDefault="00454A5D" w:rsidP="00454A5D">
      <w:pPr>
        <w:rPr>
          <w:sz w:val="28"/>
          <w:szCs w:val="28"/>
        </w:rPr>
      </w:pPr>
      <w:proofErr w:type="spellStart"/>
      <w:r w:rsidRPr="00454A5D">
        <w:rPr>
          <w:sz w:val="28"/>
          <w:szCs w:val="28"/>
        </w:rPr>
        <w:t>Bethanne</w:t>
      </w:r>
      <w:proofErr w:type="spellEnd"/>
      <w:r w:rsidRPr="00454A5D">
        <w:rPr>
          <w:sz w:val="28"/>
          <w:szCs w:val="28"/>
        </w:rPr>
        <w:t xml:space="preserve"> uses Procreate on her </w:t>
      </w:r>
      <w:proofErr w:type="spellStart"/>
      <w:r w:rsidRPr="00454A5D">
        <w:rPr>
          <w:sz w:val="28"/>
          <w:szCs w:val="28"/>
        </w:rPr>
        <w:t>IPad</w:t>
      </w:r>
      <w:proofErr w:type="spellEnd"/>
      <w:r w:rsidRPr="00454A5D">
        <w:rPr>
          <w:sz w:val="28"/>
          <w:szCs w:val="28"/>
        </w:rPr>
        <w:t xml:space="preserve">, which reminded me that many years ago I bought this program.  I thought it might be good for drawing out designs rather than using paper </w:t>
      </w:r>
      <w:r w:rsidR="002D687A">
        <w:rPr>
          <w:sz w:val="28"/>
          <w:szCs w:val="28"/>
        </w:rPr>
        <w:t xml:space="preserve">and </w:t>
      </w:r>
      <w:proofErr w:type="gramStart"/>
      <w:r w:rsidR="002D687A">
        <w:rPr>
          <w:sz w:val="28"/>
          <w:szCs w:val="28"/>
        </w:rPr>
        <w:t>pen</w:t>
      </w:r>
      <w:proofErr w:type="gramEnd"/>
      <w:r w:rsidR="002D687A">
        <w:rPr>
          <w:sz w:val="28"/>
          <w:szCs w:val="28"/>
        </w:rPr>
        <w:t xml:space="preserve"> </w:t>
      </w:r>
      <w:r w:rsidRPr="00454A5D">
        <w:rPr>
          <w:sz w:val="28"/>
          <w:szCs w:val="28"/>
        </w:rPr>
        <w:t xml:space="preserve">so I taught myself the basics using </w:t>
      </w:r>
      <w:proofErr w:type="spellStart"/>
      <w:r w:rsidRPr="00454A5D">
        <w:rPr>
          <w:sz w:val="28"/>
          <w:szCs w:val="28"/>
        </w:rPr>
        <w:t>Youtube</w:t>
      </w:r>
      <w:proofErr w:type="spellEnd"/>
      <w:r w:rsidRPr="00454A5D">
        <w:rPr>
          <w:sz w:val="28"/>
          <w:szCs w:val="28"/>
        </w:rPr>
        <w:t xml:space="preserve"> videos.  I think this is something I will find useful in the </w:t>
      </w:r>
      <w:proofErr w:type="gramStart"/>
      <w:r w:rsidRPr="00454A5D">
        <w:rPr>
          <w:sz w:val="28"/>
          <w:szCs w:val="28"/>
        </w:rPr>
        <w:t>future</w:t>
      </w:r>
      <w:proofErr w:type="gramEnd"/>
      <w:r w:rsidRPr="00454A5D">
        <w:rPr>
          <w:sz w:val="28"/>
          <w:szCs w:val="28"/>
        </w:rPr>
        <w:t xml:space="preserve"> and I would not have discovered it </w:t>
      </w:r>
      <w:r w:rsidR="002D687A">
        <w:rPr>
          <w:sz w:val="28"/>
          <w:szCs w:val="28"/>
        </w:rPr>
        <w:t xml:space="preserve">/remembered that I had it </w:t>
      </w:r>
      <w:r w:rsidRPr="00454A5D">
        <w:rPr>
          <w:sz w:val="28"/>
          <w:szCs w:val="28"/>
        </w:rPr>
        <w:t xml:space="preserve">without </w:t>
      </w:r>
      <w:proofErr w:type="spellStart"/>
      <w:r w:rsidRPr="00454A5D">
        <w:rPr>
          <w:sz w:val="28"/>
          <w:szCs w:val="28"/>
        </w:rPr>
        <w:t>Bethanne’s</w:t>
      </w:r>
      <w:proofErr w:type="spellEnd"/>
      <w:r w:rsidRPr="00454A5D">
        <w:rPr>
          <w:sz w:val="28"/>
          <w:szCs w:val="28"/>
        </w:rPr>
        <w:t xml:space="preserve"> presentation.</w:t>
      </w:r>
      <w:r w:rsidR="002D687A">
        <w:rPr>
          <w:sz w:val="28"/>
          <w:szCs w:val="28"/>
        </w:rPr>
        <w:t xml:space="preserve">  Here is a screenshot of D for daisy drawn out on the </w:t>
      </w:r>
      <w:proofErr w:type="spellStart"/>
      <w:r w:rsidR="002D687A">
        <w:rPr>
          <w:sz w:val="28"/>
          <w:szCs w:val="28"/>
        </w:rPr>
        <w:t>IPad</w:t>
      </w:r>
      <w:proofErr w:type="spellEnd"/>
      <w:r w:rsidR="002D687A">
        <w:rPr>
          <w:sz w:val="28"/>
          <w:szCs w:val="28"/>
        </w:rPr>
        <w:t>.</w:t>
      </w:r>
    </w:p>
    <w:p w14:paraId="3A6FA7FB" w14:textId="641045B1" w:rsidR="002D687A" w:rsidRPr="00454A5D" w:rsidRDefault="002D687A" w:rsidP="00454A5D">
      <w:pPr>
        <w:rPr>
          <w:sz w:val="28"/>
          <w:szCs w:val="28"/>
        </w:rPr>
      </w:pPr>
      <w:r>
        <w:rPr>
          <w:noProof/>
          <w:sz w:val="28"/>
          <w:szCs w:val="28"/>
        </w:rPr>
        <w:drawing>
          <wp:inline distT="0" distB="0" distL="0" distR="0" wp14:anchorId="5F4E934E" wp14:editId="0F3EB01F">
            <wp:extent cx="2948223" cy="2211070"/>
            <wp:effectExtent l="0" t="0" r="0" b="0"/>
            <wp:docPr id="1914995852"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995852" name="Picture 6" descr="A screenshot of a compu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2674" cy="2214408"/>
                    </a:xfrm>
                    <a:prstGeom prst="rect">
                      <a:avLst/>
                    </a:prstGeom>
                  </pic:spPr>
                </pic:pic>
              </a:graphicData>
            </a:graphic>
          </wp:inline>
        </w:drawing>
      </w:r>
    </w:p>
    <w:p w14:paraId="1671CF94" w14:textId="77777777" w:rsidR="00454A5D" w:rsidRPr="00454A5D" w:rsidRDefault="00454A5D" w:rsidP="00454A5D">
      <w:pPr>
        <w:rPr>
          <w:sz w:val="28"/>
          <w:szCs w:val="28"/>
        </w:rPr>
      </w:pPr>
    </w:p>
    <w:p w14:paraId="2735137E" w14:textId="77777777" w:rsidR="00454A5D" w:rsidRPr="00454A5D" w:rsidRDefault="00454A5D" w:rsidP="00454A5D">
      <w:pPr>
        <w:rPr>
          <w:sz w:val="28"/>
          <w:szCs w:val="28"/>
        </w:rPr>
      </w:pPr>
      <w:proofErr w:type="spellStart"/>
      <w:r w:rsidRPr="00454A5D">
        <w:rPr>
          <w:sz w:val="28"/>
          <w:szCs w:val="28"/>
        </w:rPr>
        <w:t>Bethanne’s</w:t>
      </w:r>
      <w:proofErr w:type="spellEnd"/>
      <w:r w:rsidRPr="00454A5D">
        <w:rPr>
          <w:sz w:val="28"/>
          <w:szCs w:val="28"/>
        </w:rPr>
        <w:t xml:space="preserve"> website is </w:t>
      </w:r>
      <w:hyperlink r:id="rId16" w:history="1">
        <w:r w:rsidRPr="00454A5D">
          <w:rPr>
            <w:rStyle w:val="Hyperlink"/>
            <w:sz w:val="28"/>
            <w:szCs w:val="28"/>
          </w:rPr>
          <w:t>https://whitearborquilting.com/</w:t>
        </w:r>
      </w:hyperlink>
      <w:r w:rsidRPr="00454A5D">
        <w:rPr>
          <w:sz w:val="28"/>
          <w:szCs w:val="28"/>
        </w:rPr>
        <w:t>.  She has a gallery of quilts as well as various quilting demos.  Worth a look.</w:t>
      </w:r>
    </w:p>
    <w:p w14:paraId="3A39A17D" w14:textId="77777777" w:rsidR="00454A5D" w:rsidRPr="00454A5D" w:rsidRDefault="00454A5D" w:rsidP="00454A5D">
      <w:pPr>
        <w:rPr>
          <w:sz w:val="28"/>
          <w:szCs w:val="28"/>
        </w:rPr>
      </w:pPr>
    </w:p>
    <w:p w14:paraId="4FF514A5" w14:textId="77777777" w:rsidR="00454A5D" w:rsidRPr="00454A5D" w:rsidRDefault="00454A5D" w:rsidP="00454A5D">
      <w:pPr>
        <w:rPr>
          <w:sz w:val="28"/>
          <w:szCs w:val="28"/>
        </w:rPr>
      </w:pPr>
      <w:r w:rsidRPr="00454A5D">
        <w:rPr>
          <w:sz w:val="28"/>
          <w:szCs w:val="28"/>
        </w:rPr>
        <w:t xml:space="preserve">Cat N </w:t>
      </w:r>
    </w:p>
    <w:p w14:paraId="0825EECA" w14:textId="77777777" w:rsidR="00454A5D" w:rsidRDefault="00454A5D" w:rsidP="00454A5D">
      <w:pPr>
        <w:rPr>
          <w:sz w:val="28"/>
          <w:szCs w:val="28"/>
        </w:rPr>
      </w:pPr>
      <w:r w:rsidRPr="00454A5D">
        <w:rPr>
          <w:sz w:val="28"/>
          <w:szCs w:val="28"/>
        </w:rPr>
        <w:t>March 2025</w:t>
      </w:r>
    </w:p>
    <w:p w14:paraId="196501B4" w14:textId="77777777" w:rsidR="0055452E" w:rsidRDefault="0055452E" w:rsidP="00454A5D">
      <w:pPr>
        <w:rPr>
          <w:sz w:val="28"/>
          <w:szCs w:val="28"/>
        </w:rPr>
      </w:pPr>
    </w:p>
    <w:p w14:paraId="213AEC82" w14:textId="77777777" w:rsidR="0055452E" w:rsidRPr="00454A5D" w:rsidRDefault="0055452E" w:rsidP="00454A5D">
      <w:pPr>
        <w:rPr>
          <w:sz w:val="28"/>
          <w:szCs w:val="28"/>
        </w:rPr>
      </w:pPr>
    </w:p>
    <w:p w14:paraId="6C8FEE99" w14:textId="77777777" w:rsidR="0055452E" w:rsidRPr="00F91DB8" w:rsidRDefault="0055452E" w:rsidP="0055452E">
      <w:pPr>
        <w:jc w:val="center"/>
        <w:rPr>
          <w:b/>
          <w:bCs/>
          <w:sz w:val="28"/>
          <w:szCs w:val="28"/>
          <w:u w:val="single"/>
        </w:rPr>
      </w:pPr>
      <w:r w:rsidRPr="00F91DB8">
        <w:rPr>
          <w:b/>
          <w:bCs/>
          <w:sz w:val="28"/>
          <w:szCs w:val="28"/>
          <w:u w:val="single"/>
        </w:rPr>
        <w:t>The Longest Yarn</w:t>
      </w:r>
    </w:p>
    <w:p w14:paraId="68C14656" w14:textId="77777777" w:rsidR="0055452E" w:rsidRPr="00F91DB8" w:rsidRDefault="0055452E" w:rsidP="0055452E">
      <w:pPr>
        <w:rPr>
          <w:sz w:val="28"/>
          <w:szCs w:val="28"/>
        </w:rPr>
      </w:pPr>
      <w:r w:rsidRPr="00F91DB8">
        <w:rPr>
          <w:sz w:val="28"/>
          <w:szCs w:val="28"/>
        </w:rPr>
        <w:t>This touring exhibition of knitting and crochet was made to commemorate the D-Day landings of 6</w:t>
      </w:r>
      <w:r w:rsidRPr="00F91DB8">
        <w:rPr>
          <w:sz w:val="28"/>
          <w:szCs w:val="28"/>
          <w:vertAlign w:val="superscript"/>
        </w:rPr>
        <w:t>th</w:t>
      </w:r>
      <w:r w:rsidRPr="00F91DB8">
        <w:rPr>
          <w:sz w:val="28"/>
          <w:szCs w:val="28"/>
        </w:rPr>
        <w:t xml:space="preserve"> June 2024.  It was inspired by the Bayeux Tapestry and by the yarn bombing and toppers which the creator had seen in the UK.  It was adopted as an official 80th anniversary event and was first seen at Notre Dame. It is 80m long and shown 80 years after the </w:t>
      </w:r>
      <w:proofErr w:type="gramStart"/>
      <w:r w:rsidRPr="00F91DB8">
        <w:rPr>
          <w:sz w:val="28"/>
          <w:szCs w:val="28"/>
        </w:rPr>
        <w:t>80 day</w:t>
      </w:r>
      <w:proofErr w:type="gramEnd"/>
      <w:r w:rsidRPr="00F91DB8">
        <w:rPr>
          <w:sz w:val="28"/>
          <w:szCs w:val="28"/>
        </w:rPr>
        <w:t xml:space="preserve"> battle which led to the liberation of Paris in 1944. </w:t>
      </w:r>
    </w:p>
    <w:p w14:paraId="59B43AAA" w14:textId="77777777" w:rsidR="0055452E" w:rsidRPr="00F91DB8" w:rsidRDefault="0055452E" w:rsidP="0055452E">
      <w:pPr>
        <w:rPr>
          <w:sz w:val="28"/>
          <w:szCs w:val="28"/>
        </w:rPr>
      </w:pPr>
      <w:r w:rsidRPr="00F91DB8">
        <w:rPr>
          <w:sz w:val="28"/>
          <w:szCs w:val="28"/>
        </w:rPr>
        <w:t xml:space="preserve">Tansy Forster lives in </w:t>
      </w:r>
      <w:proofErr w:type="spellStart"/>
      <w:r w:rsidRPr="00F91DB8">
        <w:rPr>
          <w:sz w:val="28"/>
          <w:szCs w:val="28"/>
        </w:rPr>
        <w:t>Houesville</w:t>
      </w:r>
      <w:proofErr w:type="spellEnd"/>
      <w:r w:rsidRPr="00F91DB8">
        <w:rPr>
          <w:sz w:val="28"/>
          <w:szCs w:val="28"/>
        </w:rPr>
        <w:t xml:space="preserve"> in France and when she appealed for people to help her create </w:t>
      </w:r>
      <w:proofErr w:type="gramStart"/>
      <w:r w:rsidRPr="00F91DB8">
        <w:rPr>
          <w:sz w:val="28"/>
          <w:szCs w:val="28"/>
        </w:rPr>
        <w:t>it</w:t>
      </w:r>
      <w:proofErr w:type="gramEnd"/>
      <w:r w:rsidRPr="00F91DB8">
        <w:rPr>
          <w:sz w:val="28"/>
          <w:szCs w:val="28"/>
        </w:rPr>
        <w:t xml:space="preserve"> she had responses from all over the world. </w:t>
      </w:r>
    </w:p>
    <w:p w14:paraId="723B7B66" w14:textId="77777777" w:rsidR="0055452E" w:rsidRPr="00F91DB8" w:rsidRDefault="0055452E" w:rsidP="0055452E">
      <w:pPr>
        <w:rPr>
          <w:sz w:val="28"/>
          <w:szCs w:val="28"/>
        </w:rPr>
      </w:pPr>
      <w:r w:rsidRPr="00F91DB8">
        <w:rPr>
          <w:noProof/>
          <w:sz w:val="28"/>
          <w:szCs w:val="28"/>
        </w:rPr>
        <w:drawing>
          <wp:inline distT="0" distB="0" distL="0" distR="0" wp14:anchorId="3163FBE1" wp14:editId="63C2A3CE">
            <wp:extent cx="1828800" cy="1369060"/>
            <wp:effectExtent l="0" t="0" r="0" b="2540"/>
            <wp:docPr id="729275655" name="Picture 1" descr="A glass case with a toy&#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275655" name="Picture 1" descr="A glass case with a toy&#10;&#10;Description automatically generated with medium confidence"/>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369060"/>
                    </a:xfrm>
                    <a:prstGeom prst="rect">
                      <a:avLst/>
                    </a:prstGeom>
                    <a:noFill/>
                    <a:ln>
                      <a:noFill/>
                    </a:ln>
                  </pic:spPr>
                </pic:pic>
              </a:graphicData>
            </a:graphic>
          </wp:inline>
        </w:drawing>
      </w:r>
      <w:r w:rsidRPr="00F91DB8">
        <w:rPr>
          <w:noProof/>
          <w:sz w:val="28"/>
          <w:szCs w:val="28"/>
        </w:rPr>
        <w:drawing>
          <wp:inline distT="0" distB="0" distL="0" distR="0" wp14:anchorId="3D12F119" wp14:editId="2A55D65D">
            <wp:extent cx="1808480" cy="1363980"/>
            <wp:effectExtent l="0" t="0" r="0" b="0"/>
            <wp:docPr id="965055579" name="Picture 2" descr="A model of a ship in a wind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055579" name="Picture 2" descr="A model of a ship in a window&#10;&#10;Description automatically generated"/>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8480" cy="1363980"/>
                    </a:xfrm>
                    <a:prstGeom prst="rect">
                      <a:avLst/>
                    </a:prstGeom>
                    <a:noFill/>
                    <a:ln>
                      <a:noFill/>
                    </a:ln>
                  </pic:spPr>
                </pic:pic>
              </a:graphicData>
            </a:graphic>
          </wp:inline>
        </w:drawing>
      </w:r>
      <w:r w:rsidRPr="00F91DB8">
        <w:rPr>
          <w:noProof/>
          <w:sz w:val="28"/>
          <w:szCs w:val="28"/>
          <w:lang w:eastAsia="en-GB"/>
        </w:rPr>
        <w:drawing>
          <wp:inline distT="0" distB="0" distL="0" distR="0" wp14:anchorId="26F250A1" wp14:editId="415BA5CF">
            <wp:extent cx="1813152" cy="1362075"/>
            <wp:effectExtent l="0" t="0" r="0" b="0"/>
            <wp:docPr id="1100780650" name="Picture 1100780650" descr="C:\Users\cgw20\AppData\Local\Microsoft\Windows\INetCache\Content.Word\thumbnail_IMG_0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gw20\AppData\Local\Microsoft\Windows\INetCache\Content.Word\thumbnail_IMG_027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6100" cy="1364289"/>
                    </a:xfrm>
                    <a:prstGeom prst="rect">
                      <a:avLst/>
                    </a:prstGeom>
                    <a:noFill/>
                    <a:ln>
                      <a:noFill/>
                    </a:ln>
                  </pic:spPr>
                </pic:pic>
              </a:graphicData>
            </a:graphic>
          </wp:inline>
        </w:drawing>
      </w:r>
    </w:p>
    <w:p w14:paraId="6EF9EA9E" w14:textId="77777777" w:rsidR="0055452E" w:rsidRPr="00F91DB8" w:rsidRDefault="0055452E" w:rsidP="0055452E">
      <w:pPr>
        <w:rPr>
          <w:sz w:val="28"/>
          <w:szCs w:val="28"/>
        </w:rPr>
      </w:pPr>
      <w:r w:rsidRPr="00F91DB8">
        <w:rPr>
          <w:sz w:val="28"/>
          <w:szCs w:val="28"/>
        </w:rPr>
        <w:t xml:space="preserve">It comprises 80 dioramas each 1m long and 50cm wide.  These are historically accurate and based upon real events from photographs and film, including the stories of some of the veterans.  Each is in a transparent Plexiglass case and has a metal travelling trunk which also acts as a stand.  This keeps the work clean, </w:t>
      </w:r>
      <w:proofErr w:type="gramStart"/>
      <w:r w:rsidRPr="00F91DB8">
        <w:rPr>
          <w:sz w:val="28"/>
          <w:szCs w:val="28"/>
        </w:rPr>
        <w:t>stable</w:t>
      </w:r>
      <w:proofErr w:type="gramEnd"/>
      <w:r w:rsidRPr="00F91DB8">
        <w:rPr>
          <w:sz w:val="28"/>
          <w:szCs w:val="28"/>
        </w:rPr>
        <w:t xml:space="preserve"> and easily transportable.</w:t>
      </w:r>
    </w:p>
    <w:p w14:paraId="04AAA544" w14:textId="73FC025B" w:rsidR="0055452E" w:rsidRPr="00F91DB8" w:rsidRDefault="0055452E" w:rsidP="0055452E">
      <w:pPr>
        <w:rPr>
          <w:sz w:val="28"/>
          <w:szCs w:val="28"/>
        </w:rPr>
      </w:pPr>
      <w:r w:rsidRPr="00F91DB8">
        <w:rPr>
          <w:sz w:val="28"/>
          <w:szCs w:val="28"/>
        </w:rPr>
        <w:t xml:space="preserve">The details achieved through the use of varied stitches and </w:t>
      </w:r>
      <w:proofErr w:type="spellStart"/>
      <w:r w:rsidRPr="00F91DB8">
        <w:rPr>
          <w:sz w:val="28"/>
          <w:szCs w:val="28"/>
        </w:rPr>
        <w:t>colours</w:t>
      </w:r>
      <w:proofErr w:type="spellEnd"/>
      <w:r w:rsidRPr="00F91DB8">
        <w:rPr>
          <w:sz w:val="28"/>
          <w:szCs w:val="28"/>
        </w:rPr>
        <w:t xml:space="preserve"> of yarn are very clever – the sand in France is different to the pebbles on the English beach:  the sea conditions are achieved with </w:t>
      </w:r>
      <w:proofErr w:type="spellStart"/>
      <w:r w:rsidRPr="00F91DB8">
        <w:rPr>
          <w:sz w:val="28"/>
          <w:szCs w:val="28"/>
        </w:rPr>
        <w:t>colour</w:t>
      </w:r>
      <w:proofErr w:type="spellEnd"/>
      <w:r w:rsidRPr="00F91DB8">
        <w:rPr>
          <w:sz w:val="28"/>
          <w:szCs w:val="28"/>
        </w:rPr>
        <w:t xml:space="preserve"> and </w:t>
      </w:r>
      <w:r w:rsidR="00C61DE4" w:rsidRPr="00F91DB8">
        <w:rPr>
          <w:sz w:val="28"/>
          <w:szCs w:val="28"/>
        </w:rPr>
        <w:t>scale, the</w:t>
      </w:r>
      <w:r w:rsidRPr="00F91DB8">
        <w:rPr>
          <w:sz w:val="28"/>
          <w:szCs w:val="28"/>
        </w:rPr>
        <w:t xml:space="preserve"> bricks and roof tiles are distinctive; there are apples on trees and vegetables growing in gardens; dead cows; </w:t>
      </w:r>
      <w:proofErr w:type="gramStart"/>
      <w:r w:rsidRPr="00F91DB8">
        <w:rPr>
          <w:sz w:val="28"/>
          <w:szCs w:val="28"/>
        </w:rPr>
        <w:t>ambulances  and</w:t>
      </w:r>
      <w:proofErr w:type="gramEnd"/>
      <w:r w:rsidRPr="00F91DB8">
        <w:rPr>
          <w:sz w:val="28"/>
          <w:szCs w:val="28"/>
        </w:rPr>
        <w:t xml:space="preserve"> tanks and landing craft and guns and bombed buildings……</w:t>
      </w:r>
    </w:p>
    <w:p w14:paraId="2192CA8B" w14:textId="77777777" w:rsidR="0055452E" w:rsidRPr="00F91DB8" w:rsidRDefault="0055452E" w:rsidP="0055452E">
      <w:pPr>
        <w:rPr>
          <w:sz w:val="28"/>
          <w:szCs w:val="28"/>
        </w:rPr>
      </w:pPr>
      <w:r w:rsidRPr="00F91DB8">
        <w:rPr>
          <w:noProof/>
          <w:sz w:val="28"/>
          <w:szCs w:val="28"/>
        </w:rPr>
        <w:lastRenderedPageBreak/>
        <w:drawing>
          <wp:inline distT="0" distB="0" distL="0" distR="0" wp14:anchorId="1D4891F3" wp14:editId="0413DB64">
            <wp:extent cx="1333500" cy="1772920"/>
            <wp:effectExtent l="0" t="0" r="0" b="5080"/>
            <wp:docPr id="957012057" name="Picture 2" descr="A knitted toy in a glass cas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012057" name="Picture 2" descr="A knitted toy in a glass case&#10;&#10;Description automatically generated"/>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772920"/>
                    </a:xfrm>
                    <a:prstGeom prst="rect">
                      <a:avLst/>
                    </a:prstGeom>
                    <a:noFill/>
                    <a:ln>
                      <a:noFill/>
                    </a:ln>
                  </pic:spPr>
                </pic:pic>
              </a:graphicData>
            </a:graphic>
          </wp:inline>
        </w:drawing>
      </w:r>
      <w:r w:rsidRPr="00F91DB8">
        <w:rPr>
          <w:noProof/>
          <w:sz w:val="28"/>
          <w:szCs w:val="28"/>
          <w:lang w:eastAsia="en-GB"/>
        </w:rPr>
        <w:drawing>
          <wp:inline distT="0" distB="0" distL="0" distR="0" wp14:anchorId="08D44314" wp14:editId="521E0F23">
            <wp:extent cx="2142816" cy="1609725"/>
            <wp:effectExtent l="0" t="0" r="0" b="0"/>
            <wp:docPr id="1507619509" name="Picture 1507619509" descr="C:\Users\cgw20\AppData\Local\Microsoft\Windows\INetCache\Content.Word\thumbnail_IMG_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gw20\AppData\Local\Microsoft\Windows\INetCache\Content.Word\thumbnail_IMG_028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42816" cy="1609725"/>
                    </a:xfrm>
                    <a:prstGeom prst="rect">
                      <a:avLst/>
                    </a:prstGeom>
                    <a:noFill/>
                    <a:ln>
                      <a:noFill/>
                    </a:ln>
                  </pic:spPr>
                </pic:pic>
              </a:graphicData>
            </a:graphic>
          </wp:inline>
        </w:drawing>
      </w:r>
      <w:r w:rsidRPr="00F91DB8">
        <w:rPr>
          <w:noProof/>
          <w:sz w:val="28"/>
          <w:szCs w:val="28"/>
        </w:rPr>
        <w:drawing>
          <wp:inline distT="0" distB="0" distL="0" distR="0" wp14:anchorId="66378662" wp14:editId="7B2B412E">
            <wp:extent cx="2131695" cy="1601470"/>
            <wp:effectExtent l="0" t="0" r="1905" b="0"/>
            <wp:docPr id="4" name="Picture 1" descr="A hat on a ru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 descr="A hat on a rug&#10;&#10;Description automatically generated"/>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1695" cy="1601470"/>
                    </a:xfrm>
                    <a:prstGeom prst="rect">
                      <a:avLst/>
                    </a:prstGeom>
                    <a:noFill/>
                    <a:ln>
                      <a:noFill/>
                    </a:ln>
                  </pic:spPr>
                </pic:pic>
              </a:graphicData>
            </a:graphic>
          </wp:inline>
        </w:drawing>
      </w:r>
    </w:p>
    <w:p w14:paraId="1770E9C0" w14:textId="77777777" w:rsidR="0055452E" w:rsidRPr="00F91DB8" w:rsidRDefault="0055452E" w:rsidP="0055452E">
      <w:pPr>
        <w:rPr>
          <w:sz w:val="28"/>
          <w:szCs w:val="28"/>
        </w:rPr>
      </w:pPr>
      <w:r w:rsidRPr="00F91DB8">
        <w:rPr>
          <w:sz w:val="28"/>
          <w:szCs w:val="28"/>
        </w:rPr>
        <w:t xml:space="preserve">I heard about the exhibition from MSQ member Sue </w:t>
      </w:r>
      <w:proofErr w:type="spellStart"/>
      <w:r w:rsidRPr="00F91DB8">
        <w:rPr>
          <w:sz w:val="28"/>
          <w:szCs w:val="28"/>
        </w:rPr>
        <w:t>Lasslett</w:t>
      </w:r>
      <w:proofErr w:type="spellEnd"/>
      <w:r w:rsidRPr="00F91DB8">
        <w:rPr>
          <w:sz w:val="28"/>
          <w:szCs w:val="28"/>
        </w:rPr>
        <w:t xml:space="preserve"> who had seen it in Stoke.  It is currently at Peterborough cathedral until the end of the month and then going to New Jersey USA.  However, The Longest Yarn 2 which covers just Britain at War is in development and touring the UK.  The nearest venue will be </w:t>
      </w:r>
      <w:proofErr w:type="spellStart"/>
      <w:r w:rsidRPr="00F91DB8">
        <w:rPr>
          <w:sz w:val="28"/>
          <w:szCs w:val="28"/>
        </w:rPr>
        <w:t>Gosport</w:t>
      </w:r>
      <w:proofErr w:type="spellEnd"/>
      <w:r w:rsidRPr="00F91DB8">
        <w:rPr>
          <w:sz w:val="28"/>
          <w:szCs w:val="28"/>
        </w:rPr>
        <w:t xml:space="preserve"> Museum and Art Gallery in </w:t>
      </w:r>
      <w:proofErr w:type="gramStart"/>
      <w:r w:rsidRPr="00F91DB8">
        <w:rPr>
          <w:sz w:val="28"/>
          <w:szCs w:val="28"/>
        </w:rPr>
        <w:t>May</w:t>
      </w:r>
      <w:proofErr w:type="gramEnd"/>
      <w:r w:rsidRPr="00F91DB8">
        <w:rPr>
          <w:sz w:val="28"/>
          <w:szCs w:val="28"/>
        </w:rPr>
        <w:t xml:space="preserve"> but the aim is to have the full 80 stories completed to show at </w:t>
      </w:r>
      <w:proofErr w:type="spellStart"/>
      <w:r w:rsidRPr="00F91DB8">
        <w:rPr>
          <w:sz w:val="28"/>
          <w:szCs w:val="28"/>
        </w:rPr>
        <w:t>Southwell</w:t>
      </w:r>
      <w:proofErr w:type="spellEnd"/>
      <w:r w:rsidRPr="00F91DB8">
        <w:rPr>
          <w:sz w:val="28"/>
          <w:szCs w:val="28"/>
        </w:rPr>
        <w:t xml:space="preserve"> Minster at the end of the year.  So, if you are out and about over the summer it is worth checking to see where it is showing.  It is free to </w:t>
      </w:r>
      <w:proofErr w:type="gramStart"/>
      <w:r w:rsidRPr="00F91DB8">
        <w:rPr>
          <w:sz w:val="28"/>
          <w:szCs w:val="28"/>
        </w:rPr>
        <w:t>enter</w:t>
      </w:r>
      <w:proofErr w:type="gramEnd"/>
      <w:r w:rsidRPr="00F91DB8">
        <w:rPr>
          <w:sz w:val="28"/>
          <w:szCs w:val="28"/>
        </w:rPr>
        <w:t xml:space="preserve"> and donations are requested.  </w:t>
      </w:r>
    </w:p>
    <w:p w14:paraId="61C42784" w14:textId="77777777" w:rsidR="0055452E" w:rsidRDefault="0055452E" w:rsidP="0055452E">
      <w:pPr>
        <w:rPr>
          <w:sz w:val="28"/>
          <w:szCs w:val="28"/>
        </w:rPr>
      </w:pPr>
      <w:r w:rsidRPr="00F91DB8">
        <w:rPr>
          <w:sz w:val="28"/>
          <w:szCs w:val="28"/>
        </w:rPr>
        <w:t>Caroline</w:t>
      </w:r>
    </w:p>
    <w:p w14:paraId="57E4555B" w14:textId="77777777" w:rsidR="00D92839" w:rsidRDefault="00D92839" w:rsidP="0055452E">
      <w:pPr>
        <w:rPr>
          <w:sz w:val="28"/>
          <w:szCs w:val="28"/>
        </w:rPr>
      </w:pPr>
    </w:p>
    <w:p w14:paraId="6620A57A" w14:textId="25F348A9" w:rsidR="00D92839" w:rsidRPr="00D92839" w:rsidRDefault="00D92839" w:rsidP="0055452E">
      <w:pPr>
        <w:rPr>
          <w:b/>
          <w:bCs/>
          <w:color w:val="FF0000"/>
          <w:sz w:val="36"/>
          <w:szCs w:val="36"/>
        </w:rPr>
      </w:pPr>
      <w:r w:rsidRPr="00D92839">
        <w:rPr>
          <w:b/>
          <w:bCs/>
          <w:color w:val="FF0000"/>
          <w:sz w:val="36"/>
          <w:szCs w:val="36"/>
        </w:rPr>
        <w:t xml:space="preserve">To whet your appetite here is some information about </w:t>
      </w:r>
      <w:proofErr w:type="spellStart"/>
      <w:r w:rsidRPr="00D92839">
        <w:rPr>
          <w:b/>
          <w:bCs/>
          <w:color w:val="FF0000"/>
          <w:sz w:val="36"/>
          <w:szCs w:val="36"/>
        </w:rPr>
        <w:t>Vendulka</w:t>
      </w:r>
      <w:proofErr w:type="spellEnd"/>
      <w:r w:rsidRPr="00D92839">
        <w:rPr>
          <w:b/>
          <w:bCs/>
          <w:color w:val="FF0000"/>
          <w:sz w:val="36"/>
          <w:szCs w:val="36"/>
        </w:rPr>
        <w:t xml:space="preserve"> </w:t>
      </w:r>
      <w:proofErr w:type="spellStart"/>
      <w:r w:rsidRPr="00D92839">
        <w:rPr>
          <w:b/>
          <w:bCs/>
          <w:color w:val="FF0000"/>
          <w:sz w:val="36"/>
          <w:szCs w:val="36"/>
        </w:rPr>
        <w:t>Battais</w:t>
      </w:r>
      <w:proofErr w:type="spellEnd"/>
      <w:r w:rsidRPr="00D92839">
        <w:rPr>
          <w:b/>
          <w:bCs/>
          <w:color w:val="FF0000"/>
          <w:sz w:val="36"/>
          <w:szCs w:val="36"/>
        </w:rPr>
        <w:t>, who will be running a workshop for us in 2026</w:t>
      </w:r>
      <w:r w:rsidR="00C61DE4">
        <w:rPr>
          <w:b/>
          <w:bCs/>
          <w:color w:val="FF0000"/>
          <w:sz w:val="36"/>
          <w:szCs w:val="36"/>
        </w:rPr>
        <w:t>.</w:t>
      </w:r>
    </w:p>
    <w:p w14:paraId="32465DA0" w14:textId="77777777" w:rsidR="00454A5D" w:rsidRDefault="00454A5D" w:rsidP="00454A5D"/>
    <w:p w14:paraId="50829D57" w14:textId="77777777" w:rsidR="00454A5D" w:rsidRDefault="00454A5D" w:rsidP="00454A5D"/>
    <w:p w14:paraId="68218DD8" w14:textId="77777777" w:rsidR="00D92839" w:rsidRDefault="00D92839" w:rsidP="009E146E">
      <w:pPr>
        <w:pStyle w:val="ContactInformation"/>
        <w:jc w:val="both"/>
      </w:pPr>
    </w:p>
    <w:p w14:paraId="6F2668C0" w14:textId="77777777" w:rsidR="00D92839" w:rsidRDefault="00D92839" w:rsidP="009E146E">
      <w:pPr>
        <w:pStyle w:val="ContactInformation"/>
        <w:jc w:val="both"/>
      </w:pPr>
    </w:p>
    <w:p w14:paraId="49114726" w14:textId="22357112" w:rsidR="009F49B1" w:rsidRDefault="00D92839" w:rsidP="009E146E">
      <w:pPr>
        <w:pStyle w:val="ContactInformation"/>
        <w:jc w:val="both"/>
      </w:pPr>
      <w:r>
        <w:rPr>
          <w:noProof/>
        </w:rPr>
        <w:lastRenderedPageBreak/>
        <w:drawing>
          <wp:inline distT="0" distB="0" distL="0" distR="0" wp14:anchorId="35E8C362" wp14:editId="26EA6026">
            <wp:extent cx="4817745" cy="6817995"/>
            <wp:effectExtent l="0" t="0" r="0" b="1905"/>
            <wp:docPr id="232024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24494" name="Picture 232024494"/>
                    <pic:cNvPicPr/>
                  </pic:nvPicPr>
                  <pic:blipFill>
                    <a:blip r:embed="rId23">
                      <a:extLst>
                        <a:ext uri="{28A0092B-C50C-407E-A947-70E740481C1C}">
                          <a14:useLocalDpi xmlns:a14="http://schemas.microsoft.com/office/drawing/2010/main" val="0"/>
                        </a:ext>
                      </a:extLst>
                    </a:blip>
                    <a:stretch>
                      <a:fillRect/>
                    </a:stretch>
                  </pic:blipFill>
                  <pic:spPr>
                    <a:xfrm>
                      <a:off x="0" y="0"/>
                      <a:ext cx="4817745" cy="6817995"/>
                    </a:xfrm>
                    <a:prstGeom prst="rect">
                      <a:avLst/>
                    </a:prstGeom>
                  </pic:spPr>
                </pic:pic>
              </a:graphicData>
            </a:graphic>
          </wp:inline>
        </w:drawing>
      </w:r>
    </w:p>
    <w:p w14:paraId="3CE85808" w14:textId="4C516AEA" w:rsidR="00832BF9" w:rsidRDefault="00832BF9" w:rsidP="00832BF9">
      <w:pPr>
        <w:spacing w:after="0" w:line="240" w:lineRule="auto"/>
        <w:rPr>
          <w:rFonts w:ascii="Times New Roman" w:eastAsia="Times New Roman" w:hAnsi="Times New Roman" w:cs="Times New Roman"/>
          <w:color w:val="auto"/>
          <w:sz w:val="24"/>
          <w:szCs w:val="24"/>
          <w:lang w:val="en-GB" w:eastAsia="en-GB"/>
        </w:rPr>
      </w:pPr>
    </w:p>
    <w:p w14:paraId="783DB5A9" w14:textId="77777777" w:rsidR="00C75397" w:rsidRPr="00832BF9" w:rsidRDefault="00C75397" w:rsidP="00832BF9">
      <w:pPr>
        <w:spacing w:after="0" w:line="240" w:lineRule="auto"/>
        <w:rPr>
          <w:rFonts w:ascii="Times New Roman" w:eastAsia="Times New Roman" w:hAnsi="Times New Roman" w:cs="Times New Roman"/>
          <w:color w:val="auto"/>
          <w:sz w:val="24"/>
          <w:szCs w:val="24"/>
          <w:lang w:val="en-GB" w:eastAsia="en-GB"/>
        </w:rPr>
      </w:pPr>
    </w:p>
    <w:p w14:paraId="2F8A90D0" w14:textId="77777777" w:rsidR="00832BF9" w:rsidRDefault="00832BF9">
      <w:pPr>
        <w:pStyle w:val="ContactInformation"/>
      </w:pPr>
    </w:p>
    <w:p w14:paraId="435A2499" w14:textId="37E44C57" w:rsidR="00832BF9" w:rsidRDefault="00832BF9">
      <w:pPr>
        <w:pStyle w:val="ContactInformation"/>
      </w:pPr>
    </w:p>
    <w:p w14:paraId="074079BD" w14:textId="050DA236" w:rsidR="00EC3A1B" w:rsidRPr="002D687A" w:rsidRDefault="00C61DE4">
      <w:pPr>
        <w:pStyle w:val="ContactInformation"/>
        <w:rPr>
          <w:b/>
          <w:bCs/>
          <w:sz w:val="28"/>
          <w:szCs w:val="28"/>
        </w:rPr>
      </w:pPr>
      <w:r>
        <w:rPr>
          <w:b/>
          <w:bCs/>
          <w:sz w:val="28"/>
          <w:szCs w:val="28"/>
        </w:rPr>
        <w:t>Finally, here</w:t>
      </w:r>
      <w:r w:rsidR="002D687A" w:rsidRPr="002D687A">
        <w:rPr>
          <w:b/>
          <w:bCs/>
          <w:sz w:val="28"/>
          <w:szCs w:val="28"/>
        </w:rPr>
        <w:t xml:space="preserve"> is some information</w:t>
      </w:r>
      <w:r w:rsidR="002D687A">
        <w:rPr>
          <w:b/>
          <w:bCs/>
          <w:sz w:val="28"/>
          <w:szCs w:val="28"/>
        </w:rPr>
        <w:t xml:space="preserve"> and some </w:t>
      </w:r>
      <w:r w:rsidR="002D687A" w:rsidRPr="002D687A">
        <w:rPr>
          <w:b/>
          <w:bCs/>
          <w:sz w:val="28"/>
          <w:szCs w:val="28"/>
        </w:rPr>
        <w:t>flyers about forthcoming exhibitions and events related to sewing:</w:t>
      </w:r>
    </w:p>
    <w:tbl>
      <w:tblPr>
        <w:tblW w:w="5000" w:type="pct"/>
        <w:tblCellMar>
          <w:left w:w="0" w:type="dxa"/>
          <w:right w:w="0" w:type="dxa"/>
        </w:tblCellMar>
        <w:tblLook w:val="04A0" w:firstRow="1" w:lastRow="0" w:firstColumn="1" w:lastColumn="0" w:noHBand="0" w:noVBand="1"/>
      </w:tblPr>
      <w:tblGrid>
        <w:gridCol w:w="7587"/>
      </w:tblGrid>
      <w:tr w:rsidR="001A0BFA" w:rsidRPr="00E3755E" w14:paraId="20444D0F" w14:textId="77777777" w:rsidTr="00415F96">
        <w:tc>
          <w:tcPr>
            <w:tcW w:w="0" w:type="auto"/>
            <w:vAlign w:val="center"/>
            <w:hideMark/>
          </w:tcPr>
          <w:p w14:paraId="6D283494" w14:textId="19DBC9A3" w:rsidR="001A0BFA" w:rsidRDefault="00B168D9" w:rsidP="00415F96">
            <w:pPr>
              <w:jc w:val="center"/>
              <w:outlineLvl w:val="0"/>
              <w:rPr>
                <w:rFonts w:ascii="Apple Color Emoji" w:eastAsia="Times New Roman" w:hAnsi="Apple Color Emoji" w:cs="Apple Color Emoji"/>
                <w:b/>
                <w:bCs/>
                <w:color w:val="D908F3"/>
                <w:kern w:val="36"/>
                <w:sz w:val="48"/>
                <w:szCs w:val="48"/>
                <w:lang w:eastAsia="en-GB"/>
              </w:rPr>
            </w:pPr>
            <w:r>
              <w:rPr>
                <w:rFonts w:ascii="Apple Color Emoji" w:eastAsia="Times New Roman" w:hAnsi="Apple Color Emoji" w:cs="Apple Color Emoji"/>
                <w:b/>
                <w:bCs/>
                <w:noProof/>
                <w:color w:val="D908F3"/>
                <w:kern w:val="36"/>
                <w:sz w:val="48"/>
                <w:szCs w:val="48"/>
                <w:lang w:eastAsia="en-GB"/>
              </w:rPr>
              <w:lastRenderedPageBreak/>
              <w:drawing>
                <wp:inline distT="0" distB="0" distL="0" distR="0" wp14:anchorId="1FD339A0" wp14:editId="2EE239A3">
                  <wp:extent cx="4775200" cy="7975600"/>
                  <wp:effectExtent l="0" t="0" r="0" b="0"/>
                  <wp:docPr id="1228180078" name="Picture 2" descr="A poster for a fiest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180078" name="Picture 2" descr="A poster for a fiesta&#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75200" cy="7975600"/>
                          </a:xfrm>
                          <a:prstGeom prst="rect">
                            <a:avLst/>
                          </a:prstGeom>
                        </pic:spPr>
                      </pic:pic>
                    </a:graphicData>
                  </a:graphic>
                </wp:inline>
              </w:drawing>
            </w:r>
          </w:p>
          <w:p w14:paraId="2EA237D2" w14:textId="295C938A" w:rsidR="00C75397" w:rsidRPr="00C720BE" w:rsidRDefault="00C75397" w:rsidP="00415F96">
            <w:pPr>
              <w:jc w:val="center"/>
              <w:outlineLvl w:val="0"/>
              <w:rPr>
                <w:rFonts w:ascii="Cambria" w:eastAsia="Times New Roman" w:hAnsi="Cambria" w:cs="Tahoma"/>
                <w:b/>
                <w:bCs/>
                <w:color w:val="D908F3"/>
                <w:kern w:val="36"/>
                <w:sz w:val="48"/>
                <w:szCs w:val="48"/>
                <w:lang w:eastAsia="en-GB"/>
              </w:rPr>
            </w:pPr>
          </w:p>
        </w:tc>
      </w:tr>
      <w:tr w:rsidR="001A0BFA" w:rsidRPr="00E3755E" w14:paraId="1D343F26" w14:textId="77777777" w:rsidTr="00415F96">
        <w:tc>
          <w:tcPr>
            <w:tcW w:w="0" w:type="auto"/>
            <w:vAlign w:val="center"/>
            <w:hideMark/>
          </w:tcPr>
          <w:tbl>
            <w:tblPr>
              <w:tblW w:w="5000" w:type="pct"/>
              <w:tblCellMar>
                <w:left w:w="0" w:type="dxa"/>
                <w:right w:w="0" w:type="dxa"/>
              </w:tblCellMar>
              <w:tblLook w:val="04A0" w:firstRow="1" w:lastRow="0" w:firstColumn="1" w:lastColumn="0" w:noHBand="0" w:noVBand="1"/>
            </w:tblPr>
            <w:tblGrid>
              <w:gridCol w:w="7587"/>
            </w:tblGrid>
            <w:tr w:rsidR="00B44390" w:rsidRPr="00E3755E" w14:paraId="213F2E0A" w14:textId="77777777" w:rsidTr="00415F96">
              <w:tc>
                <w:tcPr>
                  <w:tcW w:w="0" w:type="auto"/>
                  <w:tcMar>
                    <w:top w:w="120" w:type="dxa"/>
                    <w:left w:w="0" w:type="dxa"/>
                    <w:bottom w:w="0" w:type="dxa"/>
                    <w:right w:w="0" w:type="dxa"/>
                  </w:tcMar>
                  <w:hideMark/>
                </w:tcPr>
                <w:p w14:paraId="350FC20D" w14:textId="77777777" w:rsidR="00B44390" w:rsidRDefault="00B44390"/>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3DE065BD" w14:textId="77777777" w:rsidTr="00127CE7">
                    <w:trPr>
                      <w:tblCellSpacing w:w="15" w:type="dxa"/>
                    </w:trPr>
                    <w:tc>
                      <w:tcPr>
                        <w:tcW w:w="0" w:type="auto"/>
                        <w:tcMar>
                          <w:top w:w="90" w:type="dxa"/>
                          <w:left w:w="180" w:type="dxa"/>
                          <w:bottom w:w="15" w:type="dxa"/>
                          <w:right w:w="360" w:type="dxa"/>
                        </w:tcMar>
                        <w:vAlign w:val="center"/>
                        <w:hideMark/>
                      </w:tcPr>
                      <w:p w14:paraId="16055017" w14:textId="77777777" w:rsidR="00B44390" w:rsidRDefault="00B44390" w:rsidP="00B44390">
                        <w:pPr>
                          <w:shd w:val="clear" w:color="auto" w:fill="EEEDE0"/>
                          <w:spacing w:line="480" w:lineRule="auto"/>
                          <w:rPr>
                            <w:rFonts w:ascii="Arial" w:eastAsia="Times New Roman" w:hAnsi="Arial" w:cs="Arial"/>
                            <w:b/>
                            <w:bCs/>
                            <w:color w:val="DD067F"/>
                            <w:sz w:val="36"/>
                            <w:szCs w:val="36"/>
                            <w:shd w:val="clear" w:color="auto" w:fill="EEEDE0"/>
                            <w:lang w:eastAsia="en-GB"/>
                          </w:rPr>
                        </w:pPr>
                        <w:r>
                          <w:rPr>
                            <w:rFonts w:ascii="Arial" w:eastAsia="Times New Roman" w:hAnsi="Arial" w:cs="Arial"/>
                            <w:b/>
                            <w:bCs/>
                            <w:color w:val="DD067F"/>
                            <w:sz w:val="36"/>
                            <w:szCs w:val="36"/>
                            <w:shd w:val="clear" w:color="auto" w:fill="EEEDE0"/>
                            <w:lang w:eastAsia="en-GB"/>
                          </w:rPr>
                          <w:lastRenderedPageBreak/>
                          <w:t xml:space="preserve">Fashion and Textile Museum, 83 </w:t>
                        </w:r>
                        <w:proofErr w:type="spellStart"/>
                        <w:r>
                          <w:rPr>
                            <w:rFonts w:ascii="Arial" w:eastAsia="Times New Roman" w:hAnsi="Arial" w:cs="Arial"/>
                            <w:b/>
                            <w:bCs/>
                            <w:color w:val="DD067F"/>
                            <w:sz w:val="36"/>
                            <w:szCs w:val="36"/>
                            <w:shd w:val="clear" w:color="auto" w:fill="EEEDE0"/>
                            <w:lang w:eastAsia="en-GB"/>
                          </w:rPr>
                          <w:t>Bermondsey</w:t>
                        </w:r>
                        <w:proofErr w:type="spellEnd"/>
                        <w:r>
                          <w:rPr>
                            <w:rFonts w:ascii="Arial" w:eastAsia="Times New Roman" w:hAnsi="Arial" w:cs="Arial"/>
                            <w:b/>
                            <w:bCs/>
                            <w:color w:val="DD067F"/>
                            <w:sz w:val="36"/>
                            <w:szCs w:val="36"/>
                            <w:shd w:val="clear" w:color="auto" w:fill="EEEDE0"/>
                            <w:lang w:eastAsia="en-GB"/>
                          </w:rPr>
                          <w:t xml:space="preserve"> Street, London SE1 3XF</w:t>
                        </w:r>
                      </w:p>
                      <w:p w14:paraId="64DE43EA" w14:textId="77777777" w:rsidR="00B44390" w:rsidRPr="005D758D" w:rsidRDefault="00B44390" w:rsidP="00B44390">
                        <w:pPr>
                          <w:shd w:val="clear" w:color="auto" w:fill="EEEDE0"/>
                          <w:spacing w:line="480" w:lineRule="auto"/>
                          <w:rPr>
                            <w:rFonts w:ascii="Arial" w:eastAsia="Times New Roman" w:hAnsi="Arial" w:cs="Arial"/>
                            <w:color w:val="000000"/>
                            <w:lang w:eastAsia="en-GB"/>
                          </w:rPr>
                        </w:pPr>
                        <w:r w:rsidRPr="005D758D">
                          <w:rPr>
                            <w:rFonts w:ascii="Arial" w:eastAsia="Times New Roman" w:hAnsi="Arial" w:cs="Arial"/>
                            <w:b/>
                            <w:bCs/>
                            <w:color w:val="DD067F"/>
                            <w:sz w:val="36"/>
                            <w:szCs w:val="36"/>
                            <w:shd w:val="clear" w:color="auto" w:fill="EEEDE0"/>
                            <w:lang w:eastAsia="en-GB"/>
                          </w:rPr>
                          <w:t>New Exhibition Opens Friday!</w:t>
                        </w:r>
                      </w:p>
                    </w:tc>
                  </w:tr>
                </w:tbl>
                <w:p w14:paraId="5CF0E99E" w14:textId="77777777" w:rsidR="00B44390" w:rsidRPr="00E3755E" w:rsidRDefault="00B44390" w:rsidP="00B44390">
                  <w:pPr>
                    <w:jc w:val="center"/>
                    <w:rPr>
                      <w:rFonts w:ascii="Tahoma" w:eastAsia="Times New Roman" w:hAnsi="Tahoma" w:cs="Tahoma"/>
                      <w:color w:val="414141"/>
                      <w:lang w:eastAsia="en-GB"/>
                    </w:rPr>
                  </w:pPr>
                </w:p>
              </w:tc>
            </w:tr>
            <w:tr w:rsidR="00B44390" w:rsidRPr="00E3755E" w14:paraId="5CA51DF6" w14:textId="77777777" w:rsidTr="00415F96">
              <w:tc>
                <w:tcPr>
                  <w:tcW w:w="0" w:type="auto"/>
                  <w:tcMar>
                    <w:top w:w="120" w:type="dxa"/>
                    <w:left w:w="0" w:type="dxa"/>
                    <w:bottom w:w="0" w:type="dxa"/>
                    <w:right w:w="0" w:type="dxa"/>
                  </w:tcMar>
                </w:tcPr>
                <w:p w14:paraId="2F2C96E2" w14:textId="77777777" w:rsidR="00B44390" w:rsidRDefault="00B44390" w:rsidP="00B44390">
                  <w:pPr>
                    <w:shd w:val="clear" w:color="auto" w:fill="EEEDE0"/>
                    <w:spacing w:line="480" w:lineRule="auto"/>
                    <w:rPr>
                      <w:rFonts w:ascii="Arial" w:eastAsia="Times New Roman" w:hAnsi="Arial" w:cs="Arial"/>
                      <w:b/>
                      <w:bCs/>
                      <w:color w:val="DD067F"/>
                      <w:sz w:val="36"/>
                      <w:szCs w:val="36"/>
                      <w:shd w:val="clear" w:color="auto" w:fill="EEEDE0"/>
                      <w:lang w:eastAsia="en-GB"/>
                    </w:rPr>
                  </w:pPr>
                </w:p>
              </w:tc>
            </w:tr>
            <w:tr w:rsidR="00B44390" w:rsidRPr="00E3755E" w14:paraId="59CA506C" w14:textId="77777777" w:rsidTr="00415F96">
              <w:tc>
                <w:tcPr>
                  <w:tcW w:w="0" w:type="auto"/>
                  <w:tcMar>
                    <w:top w:w="120" w:type="dxa"/>
                    <w:left w:w="0" w:type="dxa"/>
                    <w:bottom w:w="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7587"/>
                  </w:tblGrid>
                  <w:tr w:rsidR="00B44390" w:rsidRPr="005D758D" w14:paraId="4F54EAE4" w14:textId="77777777" w:rsidTr="00127CE7">
                    <w:trPr>
                      <w:tblCellSpacing w:w="0" w:type="dxa"/>
                    </w:trPr>
                    <w:tc>
                      <w:tcPr>
                        <w:tcW w:w="0" w:type="auto"/>
                        <w:tcMar>
                          <w:top w:w="15" w:type="dxa"/>
                          <w:left w:w="0" w:type="dxa"/>
                          <w:bottom w:w="15" w:type="dxa"/>
                          <w:right w:w="0" w:type="dxa"/>
                        </w:tcMar>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38ABCDE7"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2873F1D2"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4B79831B" w14:textId="77777777" w:rsidTr="00127CE7">
                                      <w:tc>
                                        <w:tcPr>
                                          <w:tcW w:w="0" w:type="auto"/>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45C95DE4"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4CF93EA6"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4E47E467" w14:textId="77777777" w:rsidTr="00127CE7">
                                                        <w:tc>
                                                          <w:tcPr>
                                                            <w:tcW w:w="0" w:type="auto"/>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5C317965"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3BF74E4A"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50E63F0E" w14:textId="77777777" w:rsidTr="00127CE7">
                                                                          <w:tc>
                                                                            <w:tcPr>
                                                                              <w:tcW w:w="0" w:type="auto"/>
                                                                              <w:tcMar>
                                                                                <w:top w:w="60" w:type="dxa"/>
                                                                                <w:left w:w="120" w:type="dxa"/>
                                                                                <w:bottom w:w="60" w:type="dxa"/>
                                                                                <w:right w:w="120" w:type="dxa"/>
                                                                              </w:tcMar>
                                                                              <w:hideMark/>
                                                                            </w:tcPr>
                                                                            <w:p w14:paraId="417C1960" w14:textId="77777777" w:rsidR="00B44390" w:rsidRPr="005D758D" w:rsidRDefault="00B44390" w:rsidP="00B44390">
                                                                              <w:pPr>
                                                                                <w:jc w:val="center"/>
                                                                                <w:rPr>
                                                                                  <w:rFonts w:ascii="Times New Roman" w:eastAsia="Times New Roman" w:hAnsi="Times New Roman" w:cs="Times New Roman"/>
                                                                                  <w:lang w:eastAsia="en-GB"/>
                                                                                </w:rPr>
                                                                              </w:pPr>
                                                                              <w:r w:rsidRPr="005D758D">
                                                                                <w:rPr>
                                                                                  <w:rFonts w:ascii="Times New Roman" w:eastAsia="Times New Roman" w:hAnsi="Times New Roman" w:cs="Times New Roman"/>
                                                                                  <w:bdr w:val="none" w:sz="0" w:space="0" w:color="auto" w:frame="1"/>
                                                                                  <w:lang w:eastAsia="en-GB"/>
                                                                                </w:rPr>
                                                                                <w:fldChar w:fldCharType="begin"/>
                                                                              </w:r>
                                                                              <w:r w:rsidRPr="005D758D">
                                                                                <w:rPr>
                                                                                  <w:rFonts w:ascii="Times New Roman" w:eastAsia="Times New Roman" w:hAnsi="Times New Roman" w:cs="Times New Roman"/>
                                                                                  <w:bdr w:val="none" w:sz="0" w:space="0" w:color="auto" w:frame="1"/>
                                                                                  <w:lang w:eastAsia="en-GB"/>
                                                                                </w:rPr>
                                                                                <w:instrText xml:space="preserve"> INCLUDEPICTURE "https://ci3.googleusercontent.com/meips/ADKq_NYgbDEznG0eeBfweIkREUvRAmG71F0fbMKcNKvZKsPLdq1k5_FjwQCFW2QUNUW2hqn0uZOK2F3mfz8jdtNcIVGCrT4i7F3wepZQD5sOhawNPrJeYLl7UjVDf1yKsN-YIhCi-77rP2IStUpAqFMpuzoLR6GgGHiIJ-Q=s0-d-e1-ft#https://mcusercontent.com/1abd951f88a3d007c6c3169da/images/5ad0888f-9d99-573c-5f95-bc598f2847bb.jpg" \* MERGEFORMATINET </w:instrText>
                                                                              </w:r>
                                                                              <w:r w:rsidRPr="005D758D">
                                                                                <w:rPr>
                                                                                  <w:rFonts w:ascii="Times New Roman" w:eastAsia="Times New Roman" w:hAnsi="Times New Roman" w:cs="Times New Roman"/>
                                                                                  <w:bdr w:val="none" w:sz="0" w:space="0" w:color="auto" w:frame="1"/>
                                                                                  <w:lang w:eastAsia="en-GB"/>
                                                                                </w:rPr>
                                                                                <w:fldChar w:fldCharType="separate"/>
                                                                              </w:r>
                                                                              <w:r w:rsidRPr="005D758D">
                                                                                <w:rPr>
                                                                                  <w:rFonts w:ascii="Times New Roman" w:eastAsia="Times New Roman" w:hAnsi="Times New Roman" w:cs="Times New Roman"/>
                                                                                  <w:noProof/>
                                                                                  <w:bdr w:val="none" w:sz="0" w:space="0" w:color="auto" w:frame="1"/>
                                                                                  <w:lang w:eastAsia="en-GB"/>
                                                                                </w:rPr>
                                                                                <w:drawing>
                                                                                  <wp:inline distT="0" distB="0" distL="0" distR="0" wp14:anchorId="07C41B47" wp14:editId="6ED67079">
                                                                                    <wp:extent cx="5727700" cy="4295775"/>
                                                                                    <wp:effectExtent l="0" t="0" r="0" b="0"/>
                                                                                    <wp:docPr id="1731885428" name="Picture 1" descr="a close up of a garment with buttons, tassels, shells and embroid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garment with buttons, tassels, shells and embroider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sidRPr="005D758D">
                                                                                <w:rPr>
                                                                                  <w:rFonts w:ascii="Times New Roman" w:eastAsia="Times New Roman" w:hAnsi="Times New Roman" w:cs="Times New Roman"/>
                                                                                  <w:bdr w:val="none" w:sz="0" w:space="0" w:color="auto" w:frame="1"/>
                                                                                  <w:lang w:eastAsia="en-GB"/>
                                                                                </w:rPr>
                                                                                <w:fldChar w:fldCharType="end"/>
                                                                              </w:r>
                                                                            </w:p>
                                                                          </w:tc>
                                                                        </w:tr>
                                                                        <w:tr w:rsidR="00B44390" w:rsidRPr="005D758D" w14:paraId="1F2C2B39" w14:textId="77777777" w:rsidTr="00127CE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2D0AD1C9" w14:textId="77777777" w:rsidTr="00127CE7">
                                                                                <w:trPr>
                                                                                  <w:tblCellSpacing w:w="15" w:type="dxa"/>
                                                                                </w:trPr>
                                                                                <w:tc>
                                                                                  <w:tcPr>
                                                                                    <w:tcW w:w="0" w:type="auto"/>
                                                                                    <w:tcMar>
                                                                                      <w:top w:w="15" w:type="dxa"/>
                                                                                      <w:left w:w="360" w:type="dxa"/>
                                                                                      <w:bottom w:w="75" w:type="dxa"/>
                                                                                      <w:right w:w="360" w:type="dxa"/>
                                                                                    </w:tcMar>
                                                                                    <w:vAlign w:val="center"/>
                                                                                    <w:hideMark/>
                                                                                  </w:tcPr>
                                                                                  <w:p w14:paraId="2C0DEB5B" w14:textId="77777777" w:rsidR="00B44390" w:rsidRPr="005D758D" w:rsidRDefault="00B44390" w:rsidP="00B44390">
                                                                                    <w:pPr>
                                                                                      <w:jc w:val="center"/>
                                                                                      <w:rPr>
                                                                                        <w:rFonts w:ascii="Arial" w:eastAsia="Times New Roman" w:hAnsi="Arial" w:cs="Arial"/>
                                                                                        <w:color w:val="000000"/>
                                                                                        <w:lang w:eastAsia="en-GB"/>
                                                                                      </w:rPr>
                                                                                    </w:pPr>
                                                                                    <w:r w:rsidRPr="005D758D">
                                                                                      <w:rPr>
                                                                                        <w:rFonts w:ascii="Arial" w:eastAsia="Times New Roman" w:hAnsi="Arial" w:cs="Arial"/>
                                                                                        <w:color w:val="4D4D4D"/>
                                                                                        <w:sz w:val="15"/>
                                                                                        <w:szCs w:val="15"/>
                                                                                        <w:shd w:val="clear" w:color="auto" w:fill="EEEDE0"/>
                                                                                        <w:lang w:eastAsia="en-GB"/>
                                                                                      </w:rPr>
                                                                                      <w:t>Copyright ©2005-2012 The Regents of the University of California, Davis campus. All Rights Reserved. Used with permission.</w:t>
                                                                                    </w:r>
                                                                                  </w:p>
                                                                                </w:tc>
                                                                              </w:tr>
                                                                            </w:tbl>
                                                                            <w:p w14:paraId="131EC9B0" w14:textId="77777777" w:rsidR="00B44390" w:rsidRPr="005D758D" w:rsidRDefault="00B44390" w:rsidP="00B44390">
                                                                              <w:pPr>
                                                                                <w:rPr>
                                                                                  <w:rFonts w:ascii="Times New Roman" w:eastAsia="Times New Roman" w:hAnsi="Times New Roman" w:cs="Times New Roman"/>
                                                                                  <w:lang w:eastAsia="en-GB"/>
                                                                                </w:rPr>
                                                                              </w:pPr>
                                                                            </w:p>
                                                                          </w:tc>
                                                                        </w:tr>
                                                                        <w:tr w:rsidR="00B44390" w:rsidRPr="005D758D" w14:paraId="3E3793D8" w14:textId="77777777" w:rsidTr="00127CE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29B25F1B" w14:textId="77777777" w:rsidTr="00127CE7">
                                                                                <w:trPr>
                                                                                  <w:tblCellSpacing w:w="15" w:type="dxa"/>
                                                                                </w:trPr>
                                                                                <w:tc>
                                                                                  <w:tcPr>
                                                                                    <w:tcW w:w="0" w:type="auto"/>
                                                                                    <w:tcMar>
                                                                                      <w:top w:w="180" w:type="dxa"/>
                                                                                      <w:left w:w="180" w:type="dxa"/>
                                                                                      <w:bottom w:w="180" w:type="dxa"/>
                                                                                      <w:right w:w="360" w:type="dxa"/>
                                                                                    </w:tcMar>
                                                                                    <w:vAlign w:val="center"/>
                                                                                    <w:hideMark/>
                                                                                  </w:tcPr>
                                                                                  <w:p w14:paraId="7C82EBB7"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color w:val="4D4D4D"/>
                                                                                        <w:lang w:eastAsia="en-GB"/>
                                                                                      </w:rPr>
                                                                                      <w:t>Through the beauty of textiles, you will encounter human ingenuity that can be traced from pre-history to our digital age.</w:t>
                                                                                    </w:r>
                                                                                  </w:p>
                                                                                  <w:p w14:paraId="4599CCA8" w14:textId="77777777" w:rsidR="00B44390" w:rsidRPr="005D758D" w:rsidRDefault="00B44390" w:rsidP="00B44390">
                                                                                    <w:pPr>
                                                                                      <w:rPr>
                                                                                        <w:rFonts w:ascii="Arial" w:eastAsia="Times New Roman" w:hAnsi="Arial" w:cs="Arial"/>
                                                                                        <w:color w:val="000000"/>
                                                                                        <w:lang w:eastAsia="en-GB"/>
                                                                                      </w:rPr>
                                                                                    </w:pPr>
                                                                                  </w:p>
                                                                                  <w:p w14:paraId="384D2891"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color w:val="4D4D4D"/>
                                                                                        <w:lang w:eastAsia="en-GB"/>
                                                                                      </w:rPr>
                                                                                      <w:t xml:space="preserve">Textiles reveal the human desire to engage with texture and </w:t>
                                                                                    </w:r>
                                                                                    <w:proofErr w:type="spellStart"/>
                                                                                    <w:r w:rsidRPr="005D758D">
                                                                                      <w:rPr>
                                                                                        <w:rFonts w:ascii="Arial" w:eastAsia="Times New Roman" w:hAnsi="Arial" w:cs="Arial"/>
                                                                                        <w:color w:val="4D4D4D"/>
                                                                                        <w:lang w:eastAsia="en-GB"/>
                                                                                      </w:rPr>
                                                                                      <w:t>colour</w:t>
                                                                                    </w:r>
                                                                                    <w:proofErr w:type="spellEnd"/>
                                                                                    <w:r w:rsidRPr="005D758D">
                                                                                      <w:rPr>
                                                                                        <w:rFonts w:ascii="Arial" w:eastAsia="Times New Roman" w:hAnsi="Arial" w:cs="Arial"/>
                                                                                        <w:color w:val="4D4D4D"/>
                                                                                        <w:lang w:eastAsia="en-GB"/>
                                                                                      </w:rPr>
                                                                                      <w:t xml:space="preserve">, record histories, </w:t>
                                                                                    </w:r>
                                                                                    <w:proofErr w:type="gramStart"/>
                                                                                    <w:r w:rsidRPr="005D758D">
                                                                                      <w:rPr>
                                                                                        <w:rFonts w:ascii="Arial" w:eastAsia="Times New Roman" w:hAnsi="Arial" w:cs="Arial"/>
                                                                                        <w:color w:val="4D4D4D"/>
                                                                                        <w:lang w:eastAsia="en-GB"/>
                                                                                      </w:rPr>
                                                                                      <w:t>thoughts</w:t>
                                                                                    </w:r>
                                                                                    <w:proofErr w:type="gramEnd"/>
                                                                                    <w:r w:rsidRPr="005D758D">
                                                                                      <w:rPr>
                                                                                        <w:rFonts w:ascii="Arial" w:eastAsia="Times New Roman" w:hAnsi="Arial" w:cs="Arial"/>
                                                                                        <w:color w:val="4D4D4D"/>
                                                                                        <w:lang w:eastAsia="en-GB"/>
                                                                                      </w:rPr>
                                                                                      <w:t xml:space="preserve"> and feelings, and preserve skills to hand down generations. Across the globe, they carry sacred significance, express our cultural regard for animals, while other’s </w:t>
                                                                                    </w:r>
                                                                                    <w:proofErr w:type="spellStart"/>
                                                                                    <w:r w:rsidRPr="005D758D">
                                                                                      <w:rPr>
                                                                                        <w:rFonts w:ascii="Arial" w:eastAsia="Times New Roman" w:hAnsi="Arial" w:cs="Arial"/>
                                                                                        <w:color w:val="4D4D4D"/>
                                                                                        <w:lang w:eastAsia="en-GB"/>
                                                                                      </w:rPr>
                                                                                      <w:t>symbolise</w:t>
                                                                                    </w:r>
                                                                                    <w:proofErr w:type="spellEnd"/>
                                                                                    <w:r w:rsidRPr="005D758D">
                                                                                      <w:rPr>
                                                                                        <w:rFonts w:ascii="Arial" w:eastAsia="Times New Roman" w:hAnsi="Arial" w:cs="Arial"/>
                                                                                        <w:color w:val="4D4D4D"/>
                                                                                        <w:lang w:eastAsia="en-GB"/>
                                                                                      </w:rPr>
                                                                                      <w:t xml:space="preserve"> life’s mysteries.</w:t>
                                                                                    </w:r>
                                                                                  </w:p>
                                                                                  <w:p w14:paraId="031A0CDC" w14:textId="77777777" w:rsidR="00B44390" w:rsidRPr="005D758D" w:rsidRDefault="00B44390" w:rsidP="00B44390">
                                                                                    <w:pPr>
                                                                                      <w:rPr>
                                                                                        <w:rFonts w:ascii="Arial" w:eastAsia="Times New Roman" w:hAnsi="Arial" w:cs="Arial"/>
                                                                                        <w:color w:val="000000"/>
                                                                                        <w:lang w:eastAsia="en-GB"/>
                                                                                      </w:rPr>
                                                                                    </w:pPr>
                                                                                  </w:p>
                                                                                  <w:p w14:paraId="196C00A8"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color w:val="4D4D4D"/>
                                                                                        <w:lang w:eastAsia="en-GB"/>
                                                                                      </w:rPr>
                                                                                      <w:t xml:space="preserve">This exhibition brings together a vibrant collection of exquisite and unexpected objects from around the world that tell stories, communicate human individuality, celebrate </w:t>
                                                                                    </w:r>
                                                                                    <w:proofErr w:type="gramStart"/>
                                                                                    <w:r w:rsidRPr="005D758D">
                                                                                      <w:rPr>
                                                                                        <w:rFonts w:ascii="Arial" w:eastAsia="Times New Roman" w:hAnsi="Arial" w:cs="Arial"/>
                                                                                        <w:color w:val="4D4D4D"/>
                                                                                        <w:lang w:eastAsia="en-GB"/>
                                                                                      </w:rPr>
                                                                                      <w:t>collaboration</w:t>
                                                                                    </w:r>
                                                                                    <w:proofErr w:type="gramEnd"/>
                                                                                    <w:r w:rsidRPr="005D758D">
                                                                                      <w:rPr>
                                                                                        <w:rFonts w:ascii="Arial" w:eastAsia="Times New Roman" w:hAnsi="Arial" w:cs="Arial"/>
                                                                                        <w:color w:val="4D4D4D"/>
                                                                                        <w:lang w:eastAsia="en-GB"/>
                                                                                      </w:rPr>
                                                                                      <w:t xml:space="preserve"> and explore ideas of sustainability. With many works drawn from the Jo Ann C. </w:t>
                                                                                    </w:r>
                                                                                    <w:proofErr w:type="spellStart"/>
                                                                                    <w:r w:rsidRPr="005D758D">
                                                                                      <w:rPr>
                                                                                        <w:rFonts w:ascii="Arial" w:eastAsia="Times New Roman" w:hAnsi="Arial" w:cs="Arial"/>
                                                                                        <w:color w:val="4D4D4D"/>
                                                                                        <w:lang w:eastAsia="en-GB"/>
                                                                                      </w:rPr>
                                                                                      <w:t>Stabb</w:t>
                                                                                    </w:r>
                                                                                    <w:proofErr w:type="spellEnd"/>
                                                                                    <w:r w:rsidRPr="005D758D">
                                                                                      <w:rPr>
                                                                                        <w:rFonts w:ascii="Arial" w:eastAsia="Times New Roman" w:hAnsi="Arial" w:cs="Arial"/>
                                                                                        <w:color w:val="4D4D4D"/>
                                                                                        <w:lang w:eastAsia="en-GB"/>
                                                                                      </w:rPr>
                                                                                      <w:t xml:space="preserve"> Design Collection, from the University of California Davis, this is a unique opportunity to see a stunning range of items </w:t>
                                                                                    </w:r>
                                                                                    <w:proofErr w:type="gramStart"/>
                                                                                    <w:r w:rsidRPr="005D758D">
                                                                                      <w:rPr>
                                                                                        <w:rFonts w:ascii="Arial" w:eastAsia="Times New Roman" w:hAnsi="Arial" w:cs="Arial"/>
                                                                                        <w:color w:val="4D4D4D"/>
                                                                                        <w:lang w:eastAsia="en-GB"/>
                                                                                      </w:rPr>
                                                                                      <w:t>never before</w:t>
                                                                                    </w:r>
                                                                                    <w:proofErr w:type="gramEnd"/>
                                                                                    <w:r w:rsidRPr="005D758D">
                                                                                      <w:rPr>
                                                                                        <w:rFonts w:ascii="Arial" w:eastAsia="Times New Roman" w:hAnsi="Arial" w:cs="Arial"/>
                                                                                        <w:color w:val="4D4D4D"/>
                                                                                        <w:lang w:eastAsia="en-GB"/>
                                                                                      </w:rPr>
                                                                                      <w:t xml:space="preserve"> exhibited in the UK.</w:t>
                                                                                    </w:r>
                                                                                  </w:p>
                                                                                  <w:p w14:paraId="5F61F15E" w14:textId="77777777" w:rsidR="00B44390" w:rsidRPr="005D758D" w:rsidRDefault="00B44390" w:rsidP="00B44390">
                                                                                    <w:pPr>
                                                                                      <w:rPr>
                                                                                        <w:rFonts w:ascii="Arial" w:eastAsia="Times New Roman" w:hAnsi="Arial" w:cs="Arial"/>
                                                                                        <w:color w:val="000000"/>
                                                                                        <w:lang w:eastAsia="en-GB"/>
                                                                                      </w:rPr>
                                                                                    </w:pPr>
                                                                                  </w:p>
                                                                                  <w:p w14:paraId="4B7586CD"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color w:val="4D4D4D"/>
                                                                                        <w:lang w:eastAsia="en-GB"/>
                                                                                      </w:rPr>
                                                                                      <w:t>Exploring how craft and creativity connects society, Textiles: The Art of Mankind shows us that textiles are fundamentally intertwined with the story of humanity and continue to remain relevant today.</w:t>
                                                                                    </w:r>
                                                                                  </w:p>
                                                                                  <w:p w14:paraId="76C156A3" w14:textId="77777777" w:rsidR="00B44390" w:rsidRPr="005D758D" w:rsidRDefault="00B44390" w:rsidP="00B44390">
                                                                                    <w:pPr>
                                                                                      <w:rPr>
                                                                                        <w:rFonts w:ascii="Arial" w:eastAsia="Times New Roman" w:hAnsi="Arial" w:cs="Arial"/>
                                                                                        <w:color w:val="000000"/>
                                                                                        <w:lang w:eastAsia="en-GB"/>
                                                                                      </w:rPr>
                                                                                    </w:pPr>
                                                                                  </w:p>
                                                                                  <w:p w14:paraId="7225A831"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b/>
                                                                                        <w:bCs/>
                                                                                        <w:color w:val="4D4D4D"/>
                                                                                        <w:lang w:eastAsia="en-GB"/>
                                                                                      </w:rPr>
                                                                                      <w:t>Textiles: The Art of Mankind opens Friday 28 March 2025.</w:t>
                                                                                    </w:r>
                                                                                  </w:p>
                                                                                </w:tc>
                                                                              </w:tr>
                                                                            </w:tbl>
                                                                            <w:p w14:paraId="3AF759AA" w14:textId="77777777" w:rsidR="00B44390" w:rsidRPr="005D758D" w:rsidRDefault="00B44390" w:rsidP="00B44390">
                                                                              <w:pPr>
                                                                                <w:rPr>
                                                                                  <w:rFonts w:ascii="Times New Roman" w:eastAsia="Times New Roman" w:hAnsi="Times New Roman" w:cs="Times New Roman"/>
                                                                                  <w:lang w:eastAsia="en-GB"/>
                                                                                </w:rPr>
                                                                              </w:pPr>
                                                                            </w:p>
                                                                          </w:tc>
                                                                        </w:tr>
                                                                      </w:tbl>
                                                                      <w:p w14:paraId="752F8B13" w14:textId="77777777" w:rsidR="00B44390" w:rsidRPr="005D758D" w:rsidRDefault="00B44390" w:rsidP="00B44390">
                                                                        <w:pPr>
                                                                          <w:rPr>
                                                                            <w:rFonts w:ascii="Times New Roman" w:eastAsia="Times New Roman" w:hAnsi="Times New Roman" w:cs="Times New Roman"/>
                                                                            <w:lang w:eastAsia="en-GB"/>
                                                                          </w:rPr>
                                                                        </w:pPr>
                                                                      </w:p>
                                                                    </w:tc>
                                                                  </w:tr>
                                                                </w:tbl>
                                                                <w:p w14:paraId="1983466D" w14:textId="77777777" w:rsidR="00B44390" w:rsidRPr="005D758D" w:rsidRDefault="00B44390" w:rsidP="00B44390">
                                                                  <w:pPr>
                                                                    <w:rPr>
                                                                      <w:rFonts w:ascii="Times New Roman" w:eastAsia="Times New Roman" w:hAnsi="Times New Roman" w:cs="Times New Roman"/>
                                                                      <w:lang w:eastAsia="en-GB"/>
                                                                    </w:rPr>
                                                                  </w:pPr>
                                                                </w:p>
                                                              </w:tc>
                                                            </w:tr>
                                                          </w:tbl>
                                                          <w:p w14:paraId="710B0190" w14:textId="77777777" w:rsidR="00B44390" w:rsidRPr="005D758D" w:rsidRDefault="00B44390" w:rsidP="00B44390">
                                                            <w:pPr>
                                                              <w:rPr>
                                                                <w:rFonts w:ascii="Times New Roman" w:eastAsia="Times New Roman" w:hAnsi="Times New Roman" w:cs="Times New Roman"/>
                                                                <w:lang w:eastAsia="en-GB"/>
                                                              </w:rPr>
                                                            </w:pPr>
                                                          </w:p>
                                                        </w:tc>
                                                      </w:tr>
                                                    </w:tbl>
                                                    <w:p w14:paraId="37121D42" w14:textId="77777777" w:rsidR="00B44390" w:rsidRPr="005D758D" w:rsidRDefault="00B44390" w:rsidP="00B44390">
                                                      <w:pPr>
                                                        <w:rPr>
                                                          <w:rFonts w:ascii="Times New Roman" w:eastAsia="Times New Roman" w:hAnsi="Times New Roman" w:cs="Times New Roman"/>
                                                          <w:lang w:eastAsia="en-GB"/>
                                                        </w:rPr>
                                                      </w:pPr>
                                                    </w:p>
                                                  </w:tc>
                                                </w:tr>
                                              </w:tbl>
                                              <w:p w14:paraId="10E53FB3" w14:textId="77777777" w:rsidR="00B44390" w:rsidRPr="005D758D" w:rsidRDefault="00B44390" w:rsidP="00B44390">
                                                <w:pPr>
                                                  <w:rPr>
                                                    <w:rFonts w:ascii="Times New Roman" w:eastAsia="Times New Roman" w:hAnsi="Times New Roman" w:cs="Times New Roman"/>
                                                    <w:lang w:eastAsia="en-GB"/>
                                                  </w:rPr>
                                                </w:pPr>
                                              </w:p>
                                            </w:tc>
                                          </w:tr>
                                        </w:tbl>
                                        <w:p w14:paraId="5923BF94" w14:textId="77777777" w:rsidR="00B44390" w:rsidRPr="005D758D" w:rsidRDefault="00B44390" w:rsidP="00B44390">
                                          <w:pPr>
                                            <w:jc w:val="center"/>
                                            <w:rPr>
                                              <w:rFonts w:ascii="Times New Roman" w:eastAsia="Times New Roman" w:hAnsi="Times New Roman" w:cs="Times New Roman"/>
                                              <w:lang w:eastAsia="en-GB"/>
                                            </w:rPr>
                                          </w:pPr>
                                        </w:p>
                                      </w:tc>
                                    </w:tr>
                                  </w:tbl>
                                  <w:p w14:paraId="0FA783B2" w14:textId="77777777" w:rsidR="00B44390" w:rsidRPr="005D758D" w:rsidRDefault="00B44390" w:rsidP="00B44390">
                                    <w:pPr>
                                      <w:rPr>
                                        <w:rFonts w:ascii="Times New Roman" w:eastAsia="Times New Roman" w:hAnsi="Times New Roman" w:cs="Times New Roman"/>
                                        <w:lang w:eastAsia="en-GB"/>
                                      </w:rPr>
                                    </w:pPr>
                                  </w:p>
                                </w:tc>
                              </w:tr>
                            </w:tbl>
                            <w:p w14:paraId="0310DAF0" w14:textId="77777777" w:rsidR="00B44390" w:rsidRPr="005D758D" w:rsidRDefault="00B44390" w:rsidP="00B44390">
                              <w:pPr>
                                <w:rPr>
                                  <w:rFonts w:ascii="Times New Roman" w:eastAsia="Times New Roman" w:hAnsi="Times New Roman" w:cs="Times New Roman"/>
                                  <w:lang w:eastAsia="en-GB"/>
                                </w:rPr>
                              </w:pPr>
                            </w:p>
                          </w:tc>
                        </w:tr>
                      </w:tbl>
                      <w:p w14:paraId="3206F0E9" w14:textId="77777777" w:rsidR="00B44390" w:rsidRPr="005D758D" w:rsidRDefault="00B44390" w:rsidP="00B44390">
                        <w:pPr>
                          <w:rPr>
                            <w:rFonts w:ascii="Times New Roman" w:eastAsia="Times New Roman" w:hAnsi="Times New Roman" w:cs="Times New Roman"/>
                            <w:lang w:eastAsia="en-GB"/>
                          </w:rPr>
                        </w:pPr>
                      </w:p>
                    </w:tc>
                  </w:tr>
                </w:tbl>
                <w:p w14:paraId="28297716" w14:textId="77777777" w:rsidR="00B44390" w:rsidRDefault="00B44390" w:rsidP="00B44390">
                  <w:pPr>
                    <w:shd w:val="clear" w:color="auto" w:fill="EEEDE0"/>
                    <w:spacing w:line="480" w:lineRule="auto"/>
                    <w:rPr>
                      <w:rFonts w:ascii="Arial" w:eastAsia="Times New Roman" w:hAnsi="Arial" w:cs="Arial"/>
                      <w:b/>
                      <w:bCs/>
                      <w:color w:val="DD067F"/>
                      <w:sz w:val="36"/>
                      <w:szCs w:val="36"/>
                      <w:shd w:val="clear" w:color="auto" w:fill="EEEDE0"/>
                      <w:lang w:eastAsia="en-GB"/>
                    </w:rPr>
                  </w:pPr>
                </w:p>
              </w:tc>
            </w:tr>
            <w:tr w:rsidR="00B44390" w:rsidRPr="00E3755E" w14:paraId="27B3E7DB" w14:textId="77777777" w:rsidTr="00415F96">
              <w:tc>
                <w:tcPr>
                  <w:tcW w:w="0" w:type="auto"/>
                  <w:tcMar>
                    <w:top w:w="120" w:type="dxa"/>
                    <w:left w:w="0" w:type="dxa"/>
                    <w:bottom w:w="0" w:type="dxa"/>
                    <w:right w:w="0" w:type="dxa"/>
                  </w:tcMa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13CA7350" w14:textId="77777777" w:rsidTr="00127CE7">
                    <w:trPr>
                      <w:tblCellSpacing w:w="15" w:type="dxa"/>
                    </w:trPr>
                    <w:tc>
                      <w:tcPr>
                        <w:tcW w:w="0" w:type="auto"/>
                        <w:tcMar>
                          <w:top w:w="90" w:type="dxa"/>
                          <w:left w:w="180" w:type="dxa"/>
                          <w:bottom w:w="15" w:type="dxa"/>
                          <w:right w:w="360" w:type="dxa"/>
                        </w:tcMar>
                        <w:vAlign w:val="center"/>
                        <w:hideMark/>
                      </w:tcPr>
                      <w:p w14:paraId="3BD27475" w14:textId="77777777" w:rsidR="00B44390" w:rsidRPr="005D758D" w:rsidRDefault="00B44390" w:rsidP="00B44390">
                        <w:pPr>
                          <w:shd w:val="clear" w:color="auto" w:fill="EEEDE0"/>
                          <w:spacing w:line="480" w:lineRule="auto"/>
                          <w:rPr>
                            <w:rFonts w:ascii="Arial" w:eastAsia="Times New Roman" w:hAnsi="Arial" w:cs="Arial"/>
                            <w:color w:val="000000"/>
                            <w:lang w:eastAsia="en-GB"/>
                          </w:rPr>
                        </w:pPr>
                        <w:r w:rsidRPr="005D758D">
                          <w:rPr>
                            <w:rFonts w:ascii="Arial" w:eastAsia="Times New Roman" w:hAnsi="Arial" w:cs="Arial"/>
                            <w:b/>
                            <w:bCs/>
                            <w:color w:val="EF7D00"/>
                            <w:sz w:val="36"/>
                            <w:szCs w:val="36"/>
                            <w:shd w:val="clear" w:color="auto" w:fill="EEEDE0"/>
                            <w:lang w:eastAsia="en-GB"/>
                          </w:rPr>
                          <w:lastRenderedPageBreak/>
                          <w:t>Curator Tour</w:t>
                        </w:r>
                      </w:p>
                    </w:tc>
                  </w:tr>
                </w:tbl>
                <w:p w14:paraId="30221CB4" w14:textId="77777777" w:rsidR="00B44390" w:rsidRPr="005D758D" w:rsidRDefault="00B44390" w:rsidP="00B44390">
                  <w:pPr>
                    <w:jc w:val="center"/>
                    <w:rPr>
                      <w:rFonts w:ascii="Times New Roman" w:eastAsia="Times New Roman" w:hAnsi="Times New Roman" w:cs="Times New Roman"/>
                      <w:bdr w:val="none" w:sz="0" w:space="0" w:color="auto" w:frame="1"/>
                      <w:lang w:eastAsia="en-GB"/>
                    </w:rPr>
                  </w:pPr>
                </w:p>
              </w:tc>
            </w:tr>
            <w:tr w:rsidR="00B44390" w:rsidRPr="00E3755E" w14:paraId="06E707D2" w14:textId="77777777" w:rsidTr="00415F96">
              <w:tc>
                <w:tcPr>
                  <w:tcW w:w="0" w:type="auto"/>
                  <w:tcMar>
                    <w:top w:w="120" w:type="dxa"/>
                    <w:left w:w="0" w:type="dxa"/>
                    <w:bottom w:w="0" w:type="dxa"/>
                    <w:right w:w="0" w:type="dxa"/>
                  </w:tcMar>
                </w:tcPr>
                <w:p w14:paraId="6ED1EFBD" w14:textId="6823B4F7" w:rsidR="00B44390" w:rsidRPr="005D758D" w:rsidRDefault="00B44390" w:rsidP="00B44390">
                  <w:pPr>
                    <w:shd w:val="clear" w:color="auto" w:fill="EEEDE0"/>
                    <w:spacing w:line="480" w:lineRule="auto"/>
                    <w:rPr>
                      <w:rFonts w:ascii="Arial" w:eastAsia="Times New Roman" w:hAnsi="Arial" w:cs="Arial"/>
                      <w:b/>
                      <w:bCs/>
                      <w:color w:val="EF7D00"/>
                      <w:sz w:val="36"/>
                      <w:szCs w:val="36"/>
                      <w:shd w:val="clear" w:color="auto" w:fill="EEEDE0"/>
                      <w:lang w:eastAsia="en-GB"/>
                    </w:rPr>
                  </w:pPr>
                  <w:r w:rsidRPr="005D758D">
                    <w:rPr>
                      <w:rFonts w:ascii="Arial" w:eastAsia="Times New Roman" w:hAnsi="Arial" w:cs="Arial"/>
                      <w:color w:val="222222"/>
                      <w:bdr w:val="none" w:sz="0" w:space="0" w:color="auto" w:frame="1"/>
                      <w:lang w:eastAsia="en-GB"/>
                    </w:rPr>
                    <w:fldChar w:fldCharType="begin"/>
                  </w:r>
                  <w:r w:rsidRPr="005D758D">
                    <w:rPr>
                      <w:rFonts w:ascii="Arial" w:eastAsia="Times New Roman" w:hAnsi="Arial" w:cs="Arial"/>
                      <w:color w:val="222222"/>
                      <w:bdr w:val="none" w:sz="0" w:space="0" w:color="auto" w:frame="1"/>
                      <w:lang w:eastAsia="en-GB"/>
                    </w:rPr>
                    <w:instrText xml:space="preserve"> INCLUDEPICTURE "https://ci3.googleusercontent.com/meips/ADKq_Na5aeKnQ18mRi0ZqqbhhM23YV3zm2SB2f-OGHuKpC-4ItyhUBmdb0hENm0vNbNvLZ_lAhalrXdqBOFAnl2_5gXN3-P_RiI2qLr-5kSkFGHfxhB6BlILLfu1XWq5DkuI191Atp1NGRjKnKPhyrkF1S-Ta3k1fEQ3Y4E9=s0-d-e1-ft#https://mcusercontent.com/1abd951f88a3d007c6c3169da/images/b75fa686-7dde-e557-9409-a96d6f3923bf.jpeg" \* MERGEFORMATINET </w:instrText>
                  </w:r>
                  <w:r w:rsidRPr="005D758D">
                    <w:rPr>
                      <w:rFonts w:ascii="Arial" w:eastAsia="Times New Roman" w:hAnsi="Arial" w:cs="Arial"/>
                      <w:color w:val="222222"/>
                      <w:bdr w:val="none" w:sz="0" w:space="0" w:color="auto" w:frame="1"/>
                      <w:lang w:eastAsia="en-GB"/>
                    </w:rPr>
                    <w:fldChar w:fldCharType="separate"/>
                  </w:r>
                  <w:r w:rsidRPr="005D758D">
                    <w:rPr>
                      <w:rFonts w:ascii="Arial" w:eastAsia="Times New Roman" w:hAnsi="Arial" w:cs="Arial"/>
                      <w:noProof/>
                      <w:color w:val="222222"/>
                      <w:bdr w:val="none" w:sz="0" w:space="0" w:color="auto" w:frame="1"/>
                      <w:lang w:eastAsia="en-GB"/>
                    </w:rPr>
                    <w:drawing>
                      <wp:inline distT="0" distB="0" distL="0" distR="0" wp14:anchorId="3CE251FB" wp14:editId="1A1D3DBE">
                        <wp:extent cx="5727700" cy="4295775"/>
                        <wp:effectExtent l="0" t="0" r="0" b="0"/>
                        <wp:docPr id="1501435840" name="Picture 2" descr="embroidery of colourful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roidery of colourful bird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r w:rsidRPr="005D758D">
                    <w:rPr>
                      <w:rFonts w:ascii="Arial" w:eastAsia="Times New Roman" w:hAnsi="Arial" w:cs="Arial"/>
                      <w:color w:val="222222"/>
                      <w:bdr w:val="none" w:sz="0" w:space="0" w:color="auto" w:frame="1"/>
                      <w:lang w:eastAsia="en-GB"/>
                    </w:rPr>
                    <w:fldChar w:fldCharType="end"/>
                  </w:r>
                </w:p>
              </w:tc>
            </w:tr>
            <w:tr w:rsidR="00B44390" w:rsidRPr="00E3755E" w14:paraId="3445D2B4" w14:textId="77777777" w:rsidTr="00415F96">
              <w:tc>
                <w:tcPr>
                  <w:tcW w:w="0" w:type="auto"/>
                  <w:tcMar>
                    <w:top w:w="120" w:type="dxa"/>
                    <w:left w:w="0" w:type="dxa"/>
                    <w:bottom w:w="0" w:type="dxa"/>
                    <w:right w:w="0" w:type="dxa"/>
                  </w:tcMa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26D23113" w14:textId="77777777" w:rsidTr="00127CE7">
                    <w:trPr>
                      <w:tblCellSpacing w:w="15" w:type="dxa"/>
                    </w:trPr>
                    <w:tc>
                      <w:tcPr>
                        <w:tcW w:w="0" w:type="auto"/>
                        <w:tcMar>
                          <w:top w:w="15" w:type="dxa"/>
                          <w:left w:w="360" w:type="dxa"/>
                          <w:bottom w:w="75" w:type="dxa"/>
                          <w:right w:w="360" w:type="dxa"/>
                        </w:tcMar>
                        <w:vAlign w:val="center"/>
                        <w:hideMark/>
                      </w:tcPr>
                      <w:p w14:paraId="75B11DD3" w14:textId="77777777" w:rsidR="00B44390" w:rsidRPr="005D758D" w:rsidRDefault="00B44390" w:rsidP="00B44390">
                        <w:pPr>
                          <w:jc w:val="center"/>
                          <w:rPr>
                            <w:rFonts w:ascii="Arial" w:eastAsia="Times New Roman" w:hAnsi="Arial" w:cs="Arial"/>
                            <w:color w:val="000000"/>
                            <w:lang w:eastAsia="en-GB"/>
                          </w:rPr>
                        </w:pPr>
                        <w:r w:rsidRPr="005D758D">
                          <w:rPr>
                            <w:rFonts w:ascii="Arial" w:eastAsia="Times New Roman" w:hAnsi="Arial" w:cs="Arial"/>
                            <w:color w:val="4D4D4D"/>
                            <w:sz w:val="15"/>
                            <w:szCs w:val="15"/>
                            <w:shd w:val="clear" w:color="auto" w:fill="EEEDE0"/>
                            <w:lang w:eastAsia="en-GB"/>
                          </w:rPr>
                          <w:t>Copyright ©2005-2012 The Regents of the University of California, Davis campus. All Rights Reserved. Used with permission.</w:t>
                        </w:r>
                      </w:p>
                    </w:tc>
                  </w:tr>
                </w:tbl>
                <w:p w14:paraId="7F712FDB" w14:textId="77777777" w:rsidR="00B44390" w:rsidRPr="005D758D" w:rsidRDefault="00B44390" w:rsidP="00B44390">
                  <w:pPr>
                    <w:shd w:val="clear" w:color="auto" w:fill="EEEDE0"/>
                    <w:spacing w:line="480" w:lineRule="auto"/>
                    <w:rPr>
                      <w:rFonts w:ascii="Arial" w:eastAsia="Times New Roman" w:hAnsi="Arial" w:cs="Arial"/>
                      <w:color w:val="222222"/>
                      <w:bdr w:val="none" w:sz="0" w:space="0" w:color="auto" w:frame="1"/>
                      <w:lang w:eastAsia="en-GB"/>
                    </w:rPr>
                  </w:pPr>
                </w:p>
              </w:tc>
            </w:tr>
            <w:tr w:rsidR="00B44390" w:rsidRPr="00E3755E" w14:paraId="57237799" w14:textId="77777777" w:rsidTr="00415F96">
              <w:tc>
                <w:tcPr>
                  <w:tcW w:w="0" w:type="auto"/>
                  <w:tcMar>
                    <w:top w:w="120" w:type="dxa"/>
                    <w:left w:w="0" w:type="dxa"/>
                    <w:bottom w:w="0" w:type="dxa"/>
                    <w:right w:w="0" w:type="dxa"/>
                  </w:tcMa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7BCA1FA9" w14:textId="77777777" w:rsidTr="00127CE7">
                    <w:trPr>
                      <w:tblCellSpacing w:w="15" w:type="dxa"/>
                    </w:trPr>
                    <w:tc>
                      <w:tcPr>
                        <w:tcW w:w="0" w:type="auto"/>
                        <w:tcMar>
                          <w:top w:w="180" w:type="dxa"/>
                          <w:left w:w="180" w:type="dxa"/>
                          <w:bottom w:w="180" w:type="dxa"/>
                          <w:right w:w="360" w:type="dxa"/>
                        </w:tcMar>
                        <w:vAlign w:val="center"/>
                        <w:hideMark/>
                      </w:tcPr>
                      <w:p w14:paraId="06B0105D"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color w:val="4D4D4D"/>
                            <w:lang w:eastAsia="en-GB"/>
                          </w:rPr>
                          <w:lastRenderedPageBreak/>
                          <w:t xml:space="preserve">Enjoy a private tour of Textiles: The Art of Mankind with exhibition curator and textile expert Mary </w:t>
                        </w:r>
                        <w:proofErr w:type="spellStart"/>
                        <w:r w:rsidRPr="005D758D">
                          <w:rPr>
                            <w:rFonts w:ascii="Arial" w:eastAsia="Times New Roman" w:hAnsi="Arial" w:cs="Arial"/>
                            <w:color w:val="4D4D4D"/>
                            <w:lang w:eastAsia="en-GB"/>
                          </w:rPr>
                          <w:t>Schoeser</w:t>
                        </w:r>
                        <w:proofErr w:type="spellEnd"/>
                        <w:r w:rsidRPr="005D758D">
                          <w:rPr>
                            <w:rFonts w:ascii="Arial" w:eastAsia="Times New Roman" w:hAnsi="Arial" w:cs="Arial"/>
                            <w:color w:val="4D4D4D"/>
                            <w:lang w:eastAsia="en-GB"/>
                          </w:rPr>
                          <w:t xml:space="preserve">. Mary will be joined by Adele Zhang, Collection Manager of the Jo Ann C. </w:t>
                        </w:r>
                        <w:proofErr w:type="spellStart"/>
                        <w:r w:rsidRPr="005D758D">
                          <w:rPr>
                            <w:rFonts w:ascii="Arial" w:eastAsia="Times New Roman" w:hAnsi="Arial" w:cs="Arial"/>
                            <w:color w:val="4D4D4D"/>
                            <w:lang w:eastAsia="en-GB"/>
                          </w:rPr>
                          <w:t>Stabb</w:t>
                        </w:r>
                        <w:proofErr w:type="spellEnd"/>
                        <w:r w:rsidRPr="005D758D">
                          <w:rPr>
                            <w:rFonts w:ascii="Arial" w:eastAsia="Times New Roman" w:hAnsi="Arial" w:cs="Arial"/>
                            <w:color w:val="4D4D4D"/>
                            <w:lang w:eastAsia="en-GB"/>
                          </w:rPr>
                          <w:t xml:space="preserve"> Design Collection at the Department of Design at University of California Davis, where many of the objects on display have travelled from.</w:t>
                        </w:r>
                      </w:p>
                      <w:p w14:paraId="2B7062DA" w14:textId="77777777" w:rsidR="00B44390" w:rsidRPr="005D758D" w:rsidRDefault="00B44390" w:rsidP="00B44390">
                        <w:pPr>
                          <w:rPr>
                            <w:rFonts w:ascii="Arial" w:eastAsia="Times New Roman" w:hAnsi="Arial" w:cs="Arial"/>
                            <w:color w:val="000000"/>
                            <w:lang w:eastAsia="en-GB"/>
                          </w:rPr>
                        </w:pPr>
                      </w:p>
                      <w:p w14:paraId="118D1F56"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color w:val="4D4D4D"/>
                            <w:lang w:eastAsia="en-GB"/>
                          </w:rPr>
                          <w:t xml:space="preserve">This new exhibition celebrates the ancient and deep entanglement between textiles, </w:t>
                        </w:r>
                        <w:proofErr w:type="gramStart"/>
                        <w:r w:rsidRPr="005D758D">
                          <w:rPr>
                            <w:rFonts w:ascii="Arial" w:eastAsia="Times New Roman" w:hAnsi="Arial" w:cs="Arial"/>
                            <w:color w:val="4D4D4D"/>
                            <w:lang w:eastAsia="en-GB"/>
                          </w:rPr>
                          <w:t>people</w:t>
                        </w:r>
                        <w:proofErr w:type="gramEnd"/>
                        <w:r w:rsidRPr="005D758D">
                          <w:rPr>
                            <w:rFonts w:ascii="Arial" w:eastAsia="Times New Roman" w:hAnsi="Arial" w:cs="Arial"/>
                            <w:color w:val="4D4D4D"/>
                            <w:lang w:eastAsia="en-GB"/>
                          </w:rPr>
                          <w:t xml:space="preserve"> and our world. See the exhibition before anyone else and learn more about the stunning textiles on display on this exclusive tour!</w:t>
                        </w:r>
                      </w:p>
                      <w:p w14:paraId="6DF7ED6C" w14:textId="77777777" w:rsidR="00B44390" w:rsidRPr="005D758D" w:rsidRDefault="00B44390" w:rsidP="00B44390">
                        <w:pPr>
                          <w:rPr>
                            <w:rFonts w:ascii="Arial" w:eastAsia="Times New Roman" w:hAnsi="Arial" w:cs="Arial"/>
                            <w:color w:val="000000"/>
                            <w:lang w:eastAsia="en-GB"/>
                          </w:rPr>
                        </w:pPr>
                      </w:p>
                      <w:p w14:paraId="5B5C3780" w14:textId="77777777" w:rsidR="00B44390" w:rsidRPr="005D758D" w:rsidRDefault="00B44390" w:rsidP="00B44390">
                        <w:pPr>
                          <w:rPr>
                            <w:rFonts w:ascii="Arial" w:eastAsia="Times New Roman" w:hAnsi="Arial" w:cs="Arial"/>
                            <w:color w:val="000000"/>
                            <w:lang w:eastAsia="en-GB"/>
                          </w:rPr>
                        </w:pPr>
                        <w:r w:rsidRPr="005D758D">
                          <w:rPr>
                            <w:rFonts w:ascii="Arial" w:eastAsia="Times New Roman" w:hAnsi="Arial" w:cs="Arial"/>
                            <w:b/>
                            <w:bCs/>
                            <w:color w:val="4D4D4D"/>
                            <w:lang w:eastAsia="en-GB"/>
                          </w:rPr>
                          <w:t>Friday 28 March 2025, 10.00</w:t>
                        </w:r>
                      </w:p>
                    </w:tc>
                  </w:tr>
                </w:tbl>
                <w:p w14:paraId="7782271D" w14:textId="77777777" w:rsidR="00B44390" w:rsidRPr="005D758D" w:rsidRDefault="00B44390" w:rsidP="00B44390">
                  <w:pPr>
                    <w:jc w:val="center"/>
                    <w:rPr>
                      <w:rFonts w:ascii="Arial" w:eastAsia="Times New Roman" w:hAnsi="Arial" w:cs="Arial"/>
                      <w:color w:val="4D4D4D"/>
                      <w:sz w:val="15"/>
                      <w:szCs w:val="15"/>
                      <w:shd w:val="clear" w:color="auto" w:fill="EEEDE0"/>
                      <w:lang w:eastAsia="en-GB"/>
                    </w:rPr>
                  </w:pPr>
                </w:p>
              </w:tc>
            </w:tr>
            <w:tr w:rsidR="00B44390" w:rsidRPr="00E3755E" w14:paraId="471EB0F2" w14:textId="77777777" w:rsidTr="00415F96">
              <w:tc>
                <w:tcPr>
                  <w:tcW w:w="0" w:type="auto"/>
                  <w:tcMar>
                    <w:top w:w="120" w:type="dxa"/>
                    <w:left w:w="0" w:type="dxa"/>
                    <w:bottom w:w="0" w:type="dxa"/>
                    <w:right w:w="0" w:type="dxa"/>
                  </w:tcMar>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87"/>
                  </w:tblGrid>
                  <w:tr w:rsidR="00B44390" w:rsidRPr="005D758D" w14:paraId="14F5BB2F" w14:textId="77777777" w:rsidTr="00127CE7">
                    <w:trPr>
                      <w:tblCellSpacing w:w="15" w:type="dxa"/>
                    </w:trPr>
                    <w:tc>
                      <w:tcPr>
                        <w:tcW w:w="0" w:type="auto"/>
                        <w:tcMar>
                          <w:top w:w="90" w:type="dxa"/>
                          <w:left w:w="180" w:type="dxa"/>
                          <w:bottom w:w="15" w:type="dxa"/>
                          <w:right w:w="360" w:type="dxa"/>
                        </w:tcMar>
                        <w:vAlign w:val="center"/>
                        <w:hideMark/>
                      </w:tcPr>
                      <w:p w14:paraId="7F770B34" w14:textId="77777777" w:rsidR="00B44390" w:rsidRPr="005D758D" w:rsidRDefault="00B44390" w:rsidP="00B44390">
                        <w:pPr>
                          <w:shd w:val="clear" w:color="auto" w:fill="EEEDE0"/>
                          <w:spacing w:line="480" w:lineRule="auto"/>
                          <w:rPr>
                            <w:rFonts w:ascii="Arial" w:eastAsia="Times New Roman" w:hAnsi="Arial" w:cs="Arial"/>
                            <w:color w:val="000000"/>
                            <w:lang w:eastAsia="en-GB"/>
                          </w:rPr>
                        </w:pPr>
                        <w:r w:rsidRPr="005D758D">
                          <w:rPr>
                            <w:rFonts w:ascii="Arial" w:eastAsia="Times New Roman" w:hAnsi="Arial" w:cs="Arial"/>
                            <w:b/>
                            <w:bCs/>
                            <w:color w:val="DD067F"/>
                            <w:sz w:val="36"/>
                            <w:szCs w:val="36"/>
                            <w:shd w:val="clear" w:color="auto" w:fill="EEEDE0"/>
                            <w:lang w:eastAsia="en-GB"/>
                          </w:rPr>
                          <w:t>Workshops</w:t>
                        </w:r>
                      </w:p>
                    </w:tc>
                  </w:tr>
                </w:tbl>
                <w:p w14:paraId="30C9C1DB" w14:textId="77777777" w:rsidR="00B44390" w:rsidRPr="005D758D" w:rsidRDefault="00B44390" w:rsidP="00B44390">
                  <w:pPr>
                    <w:rPr>
                      <w:rFonts w:ascii="Arial" w:eastAsia="Times New Roman" w:hAnsi="Arial" w:cs="Arial"/>
                      <w:color w:val="4D4D4D"/>
                      <w:lang w:eastAsia="en-GB"/>
                    </w:rPr>
                  </w:pPr>
                </w:p>
              </w:tc>
            </w:tr>
            <w:tr w:rsidR="00B44390" w:rsidRPr="00E3755E" w14:paraId="665295B7" w14:textId="77777777" w:rsidTr="00415F96">
              <w:tc>
                <w:tcPr>
                  <w:tcW w:w="0" w:type="auto"/>
                  <w:tcMar>
                    <w:top w:w="120" w:type="dxa"/>
                    <w:left w:w="0" w:type="dxa"/>
                    <w:bottom w:w="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7587"/>
                  </w:tblGrid>
                  <w:tr w:rsidR="00B44390" w:rsidRPr="005D758D" w14:paraId="6848C13A" w14:textId="77777777" w:rsidTr="00127CE7">
                    <w:trPr>
                      <w:tblCellSpacing w:w="0" w:type="dxa"/>
                    </w:trPr>
                    <w:tc>
                      <w:tcPr>
                        <w:tcW w:w="0" w:type="auto"/>
                        <w:tcMar>
                          <w:top w:w="30" w:type="dxa"/>
                          <w:left w:w="0" w:type="dxa"/>
                          <w:bottom w:w="3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4418D710"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52FD2886"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61DE9411" w14:textId="77777777" w:rsidTr="00127CE7">
                                      <w:tc>
                                        <w:tcPr>
                                          <w:tcW w:w="0" w:type="auto"/>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7BAC9A73"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54710D34"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51CCC18A" w14:textId="77777777" w:rsidTr="00127CE7">
                                                        <w:tc>
                                                          <w:tcPr>
                                                            <w:tcW w:w="0" w:type="auto"/>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3F3D63CF"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793"/>
                                                                    <w:gridCol w:w="3794"/>
                                                                  </w:tblGrid>
                                                                  <w:tr w:rsidR="00B44390" w:rsidRPr="005D758D" w14:paraId="6B69A76E" w14:textId="77777777" w:rsidTr="00127CE7">
                                                                    <w:tc>
                                                                      <w:tcPr>
                                                                        <w:tcW w:w="2500" w:type="pct"/>
                                                                        <w:hideMark/>
                                                                      </w:tcPr>
                                                                      <w:tbl>
                                                                        <w:tblPr>
                                                                          <w:tblW w:w="5000" w:type="pct"/>
                                                                          <w:tblCellMar>
                                                                            <w:left w:w="0" w:type="dxa"/>
                                                                            <w:right w:w="0" w:type="dxa"/>
                                                                          </w:tblCellMar>
                                                                          <w:tblLook w:val="04A0" w:firstRow="1" w:lastRow="0" w:firstColumn="1" w:lastColumn="0" w:noHBand="0" w:noVBand="1"/>
                                                                        </w:tblPr>
                                                                        <w:tblGrid>
                                                                          <w:gridCol w:w="3793"/>
                                                                        </w:tblGrid>
                                                                        <w:tr w:rsidR="00B44390" w:rsidRPr="005D758D" w14:paraId="7223AAD7" w14:textId="77777777" w:rsidTr="00127CE7">
                                                                          <w:tc>
                                                                            <w:tcPr>
                                                                              <w:tcW w:w="0" w:type="auto"/>
                                                                              <w:tcMar>
                                                                                <w:top w:w="180" w:type="dxa"/>
                                                                                <w:left w:w="0" w:type="dxa"/>
                                                                                <w:bottom w:w="180" w:type="dxa"/>
                                                                                <w:right w:w="0" w:type="dxa"/>
                                                                              </w:tcMar>
                                                                              <w:hideMark/>
                                                                            </w:tcPr>
                                                                            <w:p w14:paraId="094689DD" w14:textId="77777777" w:rsidR="00B44390" w:rsidRPr="005D758D" w:rsidRDefault="00B44390" w:rsidP="00B44390">
                                                                              <w:pPr>
                                                                                <w:jc w:val="center"/>
                                                                                <w:rPr>
                                                                                  <w:rFonts w:ascii="Times New Roman" w:eastAsia="Times New Roman" w:hAnsi="Times New Roman" w:cs="Times New Roman"/>
                                                                                  <w:lang w:eastAsia="en-GB"/>
                                                                                </w:rPr>
                                                                              </w:pPr>
                                                                              <w:r w:rsidRPr="005D758D">
                                                                                <w:rPr>
                                                                                  <w:rFonts w:ascii="Times New Roman" w:eastAsia="Times New Roman" w:hAnsi="Times New Roman" w:cs="Times New Roman"/>
                                                                                  <w:bdr w:val="none" w:sz="0" w:space="0" w:color="auto" w:frame="1"/>
                                                                                  <w:lang w:eastAsia="en-GB"/>
                                                                                </w:rPr>
                                                                                <w:fldChar w:fldCharType="begin"/>
                                                                              </w:r>
                                                                              <w:r w:rsidRPr="005D758D">
                                                                                <w:rPr>
                                                                                  <w:rFonts w:ascii="Times New Roman" w:eastAsia="Times New Roman" w:hAnsi="Times New Roman" w:cs="Times New Roman"/>
                                                                                  <w:bdr w:val="none" w:sz="0" w:space="0" w:color="auto" w:frame="1"/>
                                                                                  <w:lang w:eastAsia="en-GB"/>
                                                                                </w:rPr>
                                                                                <w:instrText xml:space="preserve"> INCLUDEPICTURE "https://ci3.googleusercontent.com/meips/ADKq_NZa_tcXXaTy_HRwp9A6venrH8p9TgAr38v-GDFNfn14_DOtA3t2YqiH_VVqSN30NCh6dfaEnBQuE8868U76uIZmNX6PpZH1mnJ6cv4CasVVMEiX6OAFOjvG2OJjbZScaGBllCXp1F2T4nKuoPOE4yO4qW7-EnlrWk5f=s0-d-e1-ft#https://mcusercontent.com/1abd951f88a3d007c6c3169da/images/d726db69-695a-9820-f489-6c321f1e3c34.jpeg" \* MERGEFORMATINET </w:instrText>
                                                                              </w:r>
                                                                              <w:r w:rsidRPr="005D758D">
                                                                                <w:rPr>
                                                                                  <w:rFonts w:ascii="Times New Roman" w:eastAsia="Times New Roman" w:hAnsi="Times New Roman" w:cs="Times New Roman"/>
                                                                                  <w:bdr w:val="none" w:sz="0" w:space="0" w:color="auto" w:frame="1"/>
                                                                                  <w:lang w:eastAsia="en-GB"/>
                                                                                </w:rPr>
                                                                                <w:fldChar w:fldCharType="separate"/>
                                                                              </w:r>
                                                                              <w:r w:rsidRPr="005D758D">
                                                                                <w:rPr>
                                                                                  <w:rFonts w:ascii="Times New Roman" w:eastAsia="Times New Roman" w:hAnsi="Times New Roman" w:cs="Times New Roman"/>
                                                                                  <w:noProof/>
                                                                                  <w:bdr w:val="none" w:sz="0" w:space="0" w:color="auto" w:frame="1"/>
                                                                                  <w:lang w:eastAsia="en-GB"/>
                                                                                </w:rPr>
                                                                                <w:drawing>
                                                                                  <wp:inline distT="0" distB="0" distL="0" distR="0" wp14:anchorId="4A29CE59" wp14:editId="0BE98EF0">
                                                                                    <wp:extent cx="3556000" cy="2730500"/>
                                                                                    <wp:effectExtent l="0" t="0" r="0" b="0"/>
                                                                                    <wp:docPr id="1405451161" name="Picture 12" descr="silk painting of rooftops in Antigua, trees and mountains can be seen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lk painting of rooftops in Antigua, trees and mountains can be seen in the dista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56000" cy="2730500"/>
                                                                                            </a:xfrm>
                                                                                            <a:prstGeom prst="rect">
                                                                                              <a:avLst/>
                                                                                            </a:prstGeom>
                                                                                            <a:noFill/>
                                                                                            <a:ln>
                                                                                              <a:noFill/>
                                                                                            </a:ln>
                                                                                          </pic:spPr>
                                                                                        </pic:pic>
                                                                                      </a:graphicData>
                                                                                    </a:graphic>
                                                                                  </wp:inline>
                                                                                </w:drawing>
                                                                              </w:r>
                                                                              <w:r w:rsidRPr="005D758D">
                                                                                <w:rPr>
                                                                                  <w:rFonts w:ascii="Times New Roman" w:eastAsia="Times New Roman" w:hAnsi="Times New Roman" w:cs="Times New Roman"/>
                                                                                  <w:bdr w:val="none" w:sz="0" w:space="0" w:color="auto" w:frame="1"/>
                                                                                  <w:lang w:eastAsia="en-GB"/>
                                                                                </w:rPr>
                                                                                <w:fldChar w:fldCharType="end"/>
                                                                              </w:r>
                                                                            </w:p>
                                                                          </w:tc>
                                                                        </w:tr>
                                                                        <w:tr w:rsidR="00B44390" w:rsidRPr="005D758D" w14:paraId="7AB5A5D3" w14:textId="77777777" w:rsidTr="00127CE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3"/>
                                                                              </w:tblGrid>
                                                                              <w:tr w:rsidR="00B44390" w:rsidRPr="005D758D" w14:paraId="783C269A" w14:textId="77777777" w:rsidTr="00127CE7">
                                                                                <w:trPr>
                                                                                  <w:tblCellSpacing w:w="15" w:type="dxa"/>
                                                                                </w:trPr>
                                                                                <w:tc>
                                                                                  <w:tcPr>
                                                                                    <w:tcW w:w="0" w:type="auto"/>
                                                                                    <w:tcMar>
                                                                                      <w:top w:w="180" w:type="dxa"/>
                                                                                      <w:left w:w="360" w:type="dxa"/>
                                                                                      <w:bottom w:w="180" w:type="dxa"/>
                                                                                      <w:right w:w="360" w:type="dxa"/>
                                                                                    </w:tcMar>
                                                                                    <w:vAlign w:val="center"/>
                                                                                    <w:hideMark/>
                                                                                  </w:tcPr>
                                                                                  <w:p w14:paraId="5D5DE5DA"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DD067F"/>
                                                                                        <w:shd w:val="clear" w:color="auto" w:fill="EEEDE0"/>
                                                                                        <w:lang w:eastAsia="en-GB"/>
                                                                                      </w:rPr>
                                                                                      <w:t>Silk Painting</w:t>
                                                                                    </w:r>
                                                                                  </w:p>
                                                                                  <w:p w14:paraId="7647BDD3"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color w:val="4D4D4D"/>
                                                                                        <w:shd w:val="clear" w:color="auto" w:fill="EEEDE0"/>
                                                                                        <w:lang w:eastAsia="en-GB"/>
                                                                                      </w:rPr>
                                                                                      <w:t xml:space="preserve">An introduction to the techniques of painting on silk and a master class in how to apply </w:t>
                                                                                    </w:r>
                                                                                    <w:proofErr w:type="spellStart"/>
                                                                                    <w:r w:rsidRPr="005D758D">
                                                                                      <w:rPr>
                                                                                        <w:rFonts w:ascii="Arial" w:eastAsia="Times New Roman" w:hAnsi="Arial" w:cs="Arial"/>
                                                                                        <w:color w:val="4D4D4D"/>
                                                                                        <w:shd w:val="clear" w:color="auto" w:fill="EEEDE0"/>
                                                                                        <w:lang w:eastAsia="en-GB"/>
                                                                                      </w:rPr>
                                                                                      <w:t>colour</w:t>
                                                                                    </w:r>
                                                                                    <w:proofErr w:type="spellEnd"/>
                                                                                    <w:r w:rsidRPr="005D758D">
                                                                                      <w:rPr>
                                                                                        <w:rFonts w:ascii="Arial" w:eastAsia="Times New Roman" w:hAnsi="Arial" w:cs="Arial"/>
                                                                                        <w:color w:val="4D4D4D"/>
                                                                                        <w:shd w:val="clear" w:color="auto" w:fill="EEEDE0"/>
                                                                                        <w:lang w:eastAsia="en-GB"/>
                                                                                      </w:rPr>
                                                                                      <w:t xml:space="preserve"> and create stunning designs.</w:t>
                                                                                    </w:r>
                                                                                  </w:p>
                                                                                  <w:p w14:paraId="394A3B7E" w14:textId="77777777" w:rsidR="00B44390" w:rsidRPr="005D758D" w:rsidRDefault="00B44390" w:rsidP="00B44390">
                                                                                    <w:pPr>
                                                                                      <w:shd w:val="clear" w:color="auto" w:fill="EEEDE0"/>
                                                                                      <w:rPr>
                                                                                        <w:rFonts w:ascii="Arial" w:eastAsia="Times New Roman" w:hAnsi="Arial" w:cs="Arial"/>
                                                                                        <w:color w:val="000000"/>
                                                                                        <w:lang w:eastAsia="en-GB"/>
                                                                                      </w:rPr>
                                                                                    </w:pPr>
                                                                                  </w:p>
                                                                                  <w:p w14:paraId="6FD923B7"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4D4D4D"/>
                                                                                        <w:sz w:val="27"/>
                                                                                        <w:szCs w:val="27"/>
                                                                                        <w:shd w:val="clear" w:color="auto" w:fill="EEEDE0"/>
                                                                                        <w:lang w:eastAsia="en-GB"/>
                                                                                      </w:rPr>
                                                                                      <w:t>Tues 1 April, 10.45 - 16.30</w:t>
                                                                                    </w:r>
                                                                                  </w:p>
                                                                                </w:tc>
                                                                              </w:tr>
                                                                            </w:tbl>
                                                                            <w:p w14:paraId="36A1DD5A" w14:textId="77777777" w:rsidR="00B44390" w:rsidRPr="005D758D" w:rsidRDefault="00B44390" w:rsidP="00B44390">
                                                                              <w:pPr>
                                                                                <w:rPr>
                                                                                  <w:rFonts w:ascii="Times New Roman" w:eastAsia="Times New Roman" w:hAnsi="Times New Roman" w:cs="Times New Roman"/>
                                                                                  <w:lang w:eastAsia="en-GB"/>
                                                                                </w:rPr>
                                                                              </w:pPr>
                                                                            </w:p>
                                                                          </w:tc>
                                                                        </w:tr>
                                                                        <w:tr w:rsidR="00B44390" w:rsidRPr="005D758D" w14:paraId="5E82CDFF" w14:textId="77777777" w:rsidTr="00127CE7">
                                                                          <w:tc>
                                                                            <w:tcPr>
                                                                              <w:tcW w:w="0" w:type="auto"/>
                                                                              <w:tcMar>
                                                                                <w:top w:w="180" w:type="dxa"/>
                                                                                <w:left w:w="360" w:type="dxa"/>
                                                                                <w:bottom w:w="180" w:type="dxa"/>
                                                                                <w:right w:w="360" w:type="dxa"/>
                                                                              </w:tcMar>
                                                                              <w:hideMark/>
                                                                            </w:tcPr>
                                                                            <w:p w14:paraId="376CA856" w14:textId="77777777" w:rsidR="00B44390" w:rsidRPr="005D758D" w:rsidRDefault="00B44390" w:rsidP="00B44390">
                                                                              <w:pPr>
                                                                                <w:rPr>
                                                                                  <w:rFonts w:ascii="Times New Roman" w:eastAsia="Times New Roman" w:hAnsi="Times New Roman" w:cs="Times New Roman"/>
                                                                                  <w:lang w:eastAsia="en-GB"/>
                                                                                </w:rPr>
                                                                              </w:pPr>
                                                                            </w:p>
                                                                          </w:tc>
                                                                        </w:tr>
                                                                      </w:tbl>
                                                                      <w:p w14:paraId="5B2598E9" w14:textId="77777777" w:rsidR="00B44390" w:rsidRPr="005D758D" w:rsidRDefault="00B44390" w:rsidP="00B44390">
                                                                        <w:pPr>
                                                                          <w:rPr>
                                                                            <w:rFonts w:ascii="Times New Roman" w:eastAsia="Times New Roman" w:hAnsi="Times New Roman" w:cs="Times New Roman"/>
                                                                            <w:lang w:eastAsia="en-GB"/>
                                                                          </w:rPr>
                                                                        </w:pPr>
                                                                      </w:p>
                                                                    </w:tc>
                                                                    <w:tc>
                                                                      <w:tcPr>
                                                                        <w:tcW w:w="2500" w:type="pct"/>
                                                                        <w:hideMark/>
                                                                      </w:tcPr>
                                                                      <w:tbl>
                                                                        <w:tblPr>
                                                                          <w:tblW w:w="5000" w:type="pct"/>
                                                                          <w:tblCellMar>
                                                                            <w:left w:w="0" w:type="dxa"/>
                                                                            <w:right w:w="0" w:type="dxa"/>
                                                                          </w:tblCellMar>
                                                                          <w:tblLook w:val="04A0" w:firstRow="1" w:lastRow="0" w:firstColumn="1" w:lastColumn="0" w:noHBand="0" w:noVBand="1"/>
                                                                        </w:tblPr>
                                                                        <w:tblGrid>
                                                                          <w:gridCol w:w="3794"/>
                                                                        </w:tblGrid>
                                                                        <w:tr w:rsidR="00B44390" w:rsidRPr="005D758D" w14:paraId="4D7BC524" w14:textId="77777777" w:rsidTr="00127CE7">
                                                                          <w:tc>
                                                                            <w:tcPr>
                                                                              <w:tcW w:w="0" w:type="auto"/>
                                                                              <w:tcMar>
                                                                                <w:top w:w="180" w:type="dxa"/>
                                                                                <w:left w:w="0" w:type="dxa"/>
                                                                                <w:bottom w:w="180" w:type="dxa"/>
                                                                                <w:right w:w="0" w:type="dxa"/>
                                                                              </w:tcMar>
                                                                              <w:hideMark/>
                                                                            </w:tcPr>
                                                                            <w:p w14:paraId="4C68045A" w14:textId="77777777" w:rsidR="00B44390" w:rsidRPr="005D758D" w:rsidRDefault="00B44390" w:rsidP="00B44390">
                                                                              <w:pPr>
                                                                                <w:jc w:val="center"/>
                                                                                <w:rPr>
                                                                                  <w:rFonts w:ascii="Times New Roman" w:eastAsia="Times New Roman" w:hAnsi="Times New Roman" w:cs="Times New Roman"/>
                                                                                  <w:lang w:eastAsia="en-GB"/>
                                                                                </w:rPr>
                                                                              </w:pPr>
                                                                              <w:r w:rsidRPr="005D758D">
                                                                                <w:rPr>
                                                                                  <w:rFonts w:ascii="Times New Roman" w:eastAsia="Times New Roman" w:hAnsi="Times New Roman" w:cs="Times New Roman"/>
                                                                                  <w:bdr w:val="none" w:sz="0" w:space="0" w:color="auto" w:frame="1"/>
                                                                                  <w:lang w:eastAsia="en-GB"/>
                                                                                </w:rPr>
                                                                                <w:fldChar w:fldCharType="begin"/>
                                                                              </w:r>
                                                                              <w:r w:rsidRPr="005D758D">
                                                                                <w:rPr>
                                                                                  <w:rFonts w:ascii="Times New Roman" w:eastAsia="Times New Roman" w:hAnsi="Times New Roman" w:cs="Times New Roman"/>
                                                                                  <w:bdr w:val="none" w:sz="0" w:space="0" w:color="auto" w:frame="1"/>
                                                                                  <w:lang w:eastAsia="en-GB"/>
                                                                                </w:rPr>
                                                                                <w:instrText xml:space="preserve"> INCLUDEPICTURE "https://ci3.googleusercontent.com/meips/ADKq_Nbb3gh6aMT6q35sNSCEW2uTvWps0idtrv8XoT9wsQmSIvslGAoTeuZXoIG_iCijntE5ctVKu5t32KDjtSoxgFi1B7EvwmHDsI2y8-y8DL895oLauIPvd0D6IUNZXlZE6glr22jZ1tDscYg-60ovXugjULstJSQVtaYS=s0-d-e1-ft#https://mcusercontent.com/1abd951f88a3d007c6c3169da/images/a84d8447-9183-049d-dcc6-c30bfc9adfcd.jpeg" \* MERGEFORMATINET </w:instrText>
                                                                              </w:r>
                                                                              <w:r w:rsidRPr="005D758D">
                                                                                <w:rPr>
                                                                                  <w:rFonts w:ascii="Times New Roman" w:eastAsia="Times New Roman" w:hAnsi="Times New Roman" w:cs="Times New Roman"/>
                                                                                  <w:bdr w:val="none" w:sz="0" w:space="0" w:color="auto" w:frame="1"/>
                                                                                  <w:lang w:eastAsia="en-GB"/>
                                                                                </w:rPr>
                                                                                <w:fldChar w:fldCharType="separate"/>
                                                                              </w:r>
                                                                              <w:r w:rsidRPr="005D758D">
                                                                                <w:rPr>
                                                                                  <w:rFonts w:ascii="Times New Roman" w:eastAsia="Times New Roman" w:hAnsi="Times New Roman" w:cs="Times New Roman"/>
                                                                                  <w:noProof/>
                                                                                  <w:bdr w:val="none" w:sz="0" w:space="0" w:color="auto" w:frame="1"/>
                                                                                  <w:lang w:eastAsia="en-GB"/>
                                                                                </w:rPr>
                                                                                <w:drawing>
                                                                                  <wp:inline distT="0" distB="0" distL="0" distR="0" wp14:anchorId="207199BA" wp14:editId="1B1EE951">
                                                                                    <wp:extent cx="3556000" cy="2667000"/>
                                                                                    <wp:effectExtent l="0" t="0" r="0" b="0"/>
                                                                                    <wp:docPr id="300913165" name="Picture 11" descr="hand-painted floral repeat pattern using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nd-painted floral repeat pattern using watercolou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r w:rsidRPr="005D758D">
                                                                                <w:rPr>
                                                                                  <w:rFonts w:ascii="Times New Roman" w:eastAsia="Times New Roman" w:hAnsi="Times New Roman" w:cs="Times New Roman"/>
                                                                                  <w:bdr w:val="none" w:sz="0" w:space="0" w:color="auto" w:frame="1"/>
                                                                                  <w:lang w:eastAsia="en-GB"/>
                                                                                </w:rPr>
                                                                                <w:fldChar w:fldCharType="end"/>
                                                                              </w:r>
                                                                            </w:p>
                                                                          </w:tc>
                                                                        </w:tr>
                                                                        <w:tr w:rsidR="00B44390" w:rsidRPr="005D758D" w14:paraId="6FF5D912" w14:textId="77777777" w:rsidTr="00127CE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4"/>
                                                                              </w:tblGrid>
                                                                              <w:tr w:rsidR="00B44390" w:rsidRPr="005D758D" w14:paraId="170E40A7" w14:textId="77777777" w:rsidTr="00127CE7">
                                                                                <w:trPr>
                                                                                  <w:tblCellSpacing w:w="15" w:type="dxa"/>
                                                                                </w:trPr>
                                                                                <w:tc>
                                                                                  <w:tcPr>
                                                                                    <w:tcW w:w="0" w:type="auto"/>
                                                                                    <w:tcMar>
                                                                                      <w:top w:w="180" w:type="dxa"/>
                                                                                      <w:left w:w="360" w:type="dxa"/>
                                                                                      <w:bottom w:w="180" w:type="dxa"/>
                                                                                      <w:right w:w="360" w:type="dxa"/>
                                                                                    </w:tcMar>
                                                                                    <w:vAlign w:val="center"/>
                                                                                    <w:hideMark/>
                                                                                  </w:tcPr>
                                                                                  <w:p w14:paraId="2046C4C1"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DD067F"/>
                                                                                        <w:shd w:val="clear" w:color="auto" w:fill="EEEDE0"/>
                                                                                        <w:lang w:eastAsia="en-GB"/>
                                                                                      </w:rPr>
                                                                                      <w:t>Hand-Painted Floral Repeat Patterns</w:t>
                                                                                    </w:r>
                                                                                  </w:p>
                                                                                  <w:p w14:paraId="55F6EF50"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color w:val="4D4D4D"/>
                                                                                        <w:shd w:val="clear" w:color="auto" w:fill="EEEDE0"/>
                                                                                        <w:lang w:eastAsia="en-GB"/>
                                                                                      </w:rPr>
                                                                                      <w:t xml:space="preserve">Learn to design stunning floral patterns using </w:t>
                                                                                    </w:r>
                                                                                    <w:proofErr w:type="spellStart"/>
                                                                                    <w:r w:rsidRPr="005D758D">
                                                                                      <w:rPr>
                                                                                        <w:rFonts w:ascii="Arial" w:eastAsia="Times New Roman" w:hAnsi="Arial" w:cs="Arial"/>
                                                                                        <w:color w:val="4D4D4D"/>
                                                                                        <w:shd w:val="clear" w:color="auto" w:fill="EEEDE0"/>
                                                                                        <w:lang w:eastAsia="en-GB"/>
                                                                                      </w:rPr>
                                                                                      <w:t>watercolours</w:t>
                                                                                    </w:r>
                                                                                    <w:proofErr w:type="spellEnd"/>
                                                                                    <w:r w:rsidRPr="005D758D">
                                                                                      <w:rPr>
                                                                                        <w:rFonts w:ascii="Arial" w:eastAsia="Times New Roman" w:hAnsi="Arial" w:cs="Arial"/>
                                                                                        <w:color w:val="4D4D4D"/>
                                                                                        <w:shd w:val="clear" w:color="auto" w:fill="EEEDE0"/>
                                                                                        <w:lang w:eastAsia="en-GB"/>
                                                                                      </w:rPr>
                                                                                      <w:t xml:space="preserve"> and seasonal blooms, from initial brushstrokes to mastering seamless repeats.</w:t>
                                                                                    </w:r>
                                                                                  </w:p>
                                                                                  <w:p w14:paraId="7D47A9AC" w14:textId="77777777" w:rsidR="00B44390" w:rsidRPr="005D758D" w:rsidRDefault="00B44390" w:rsidP="00B44390">
                                                                                    <w:pPr>
                                                                                      <w:shd w:val="clear" w:color="auto" w:fill="EEEDE0"/>
                                                                                      <w:rPr>
                                                                                        <w:rFonts w:ascii="Arial" w:eastAsia="Times New Roman" w:hAnsi="Arial" w:cs="Arial"/>
                                                                                        <w:color w:val="000000"/>
                                                                                        <w:lang w:eastAsia="en-GB"/>
                                                                                      </w:rPr>
                                                                                    </w:pPr>
                                                                                  </w:p>
                                                                                  <w:p w14:paraId="414534FA" w14:textId="77777777" w:rsidR="00B44390" w:rsidRPr="005D758D" w:rsidRDefault="00B44390" w:rsidP="00B44390">
                                                                                    <w:pPr>
                                                                                      <w:shd w:val="clear" w:color="auto" w:fill="EEEDE0"/>
                                                                                      <w:rPr>
                                                                                        <w:rFonts w:ascii="Arial" w:eastAsia="Times New Roman" w:hAnsi="Arial" w:cs="Arial"/>
                                                                                        <w:color w:val="000000"/>
                                                                                        <w:lang w:eastAsia="en-GB"/>
                                                                                      </w:rPr>
                                                                                    </w:pPr>
                                                                                    <w:proofErr w:type="spellStart"/>
                                                                                    <w:r w:rsidRPr="005D758D">
                                                                                      <w:rPr>
                                                                                        <w:rFonts w:ascii="Arial" w:eastAsia="Times New Roman" w:hAnsi="Arial" w:cs="Arial"/>
                                                                                        <w:b/>
                                                                                        <w:bCs/>
                                                                                        <w:color w:val="4D4D4D"/>
                                                                                        <w:sz w:val="27"/>
                                                                                        <w:szCs w:val="27"/>
                                                                                        <w:shd w:val="clear" w:color="auto" w:fill="EEEDE0"/>
                                                                                        <w:lang w:eastAsia="en-GB"/>
                                                                                      </w:rPr>
                                                                                      <w:t>Thur</w:t>
                                                                                    </w:r>
                                                                                    <w:proofErr w:type="spellEnd"/>
                                                                                    <w:r w:rsidRPr="005D758D">
                                                                                      <w:rPr>
                                                                                        <w:rFonts w:ascii="Arial" w:eastAsia="Times New Roman" w:hAnsi="Arial" w:cs="Arial"/>
                                                                                        <w:b/>
                                                                                        <w:bCs/>
                                                                                        <w:color w:val="4D4D4D"/>
                                                                                        <w:sz w:val="27"/>
                                                                                        <w:szCs w:val="27"/>
                                                                                        <w:shd w:val="clear" w:color="auto" w:fill="EEEDE0"/>
                                                                                        <w:lang w:eastAsia="en-GB"/>
                                                                                      </w:rPr>
                                                                                      <w:t xml:space="preserve"> 3 April, 10.45 - 16.30</w:t>
                                                                                    </w:r>
                                                                                  </w:p>
                                                                                </w:tc>
                                                                              </w:tr>
                                                                            </w:tbl>
                                                                            <w:p w14:paraId="18D2F460" w14:textId="77777777" w:rsidR="00B44390" w:rsidRPr="005D758D" w:rsidRDefault="00B44390" w:rsidP="00B44390">
                                                                              <w:pPr>
                                                                                <w:rPr>
                                                                                  <w:rFonts w:ascii="Times New Roman" w:eastAsia="Times New Roman" w:hAnsi="Times New Roman" w:cs="Times New Roman"/>
                                                                                  <w:lang w:eastAsia="en-GB"/>
                                                                                </w:rPr>
                                                                              </w:pPr>
                                                                            </w:p>
                                                                          </w:tc>
                                                                        </w:tr>
                                                                        <w:tr w:rsidR="00B44390" w:rsidRPr="005D758D" w14:paraId="2BB52F56" w14:textId="77777777" w:rsidTr="00127CE7">
                                                                          <w:tc>
                                                                            <w:tcPr>
                                                                              <w:tcW w:w="0" w:type="auto"/>
                                                                              <w:tcMar>
                                                                                <w:top w:w="180" w:type="dxa"/>
                                                                                <w:left w:w="360" w:type="dxa"/>
                                                                                <w:bottom w:w="180" w:type="dxa"/>
                                                                                <w:right w:w="360" w:type="dxa"/>
                                                                              </w:tcMar>
                                                                              <w:hideMark/>
                                                                            </w:tcPr>
                                                                            <w:p w14:paraId="6A391A5C" w14:textId="77777777" w:rsidR="00B44390" w:rsidRPr="005D758D" w:rsidRDefault="00B44390" w:rsidP="00B44390">
                                                                              <w:pPr>
                                                                                <w:rPr>
                                                                                  <w:rFonts w:ascii="Times New Roman" w:eastAsia="Times New Roman" w:hAnsi="Times New Roman" w:cs="Times New Roman"/>
                                                                                  <w:lang w:eastAsia="en-GB"/>
                                                                                </w:rPr>
                                                                              </w:pPr>
                                                                            </w:p>
                                                                          </w:tc>
                                                                        </w:tr>
                                                                      </w:tbl>
                                                                      <w:p w14:paraId="60E5D001" w14:textId="77777777" w:rsidR="00B44390" w:rsidRPr="005D758D" w:rsidRDefault="00B44390" w:rsidP="00B44390">
                                                                        <w:pPr>
                                                                          <w:rPr>
                                                                            <w:rFonts w:ascii="Times New Roman" w:eastAsia="Times New Roman" w:hAnsi="Times New Roman" w:cs="Times New Roman"/>
                                                                            <w:lang w:eastAsia="en-GB"/>
                                                                          </w:rPr>
                                                                        </w:pPr>
                                                                      </w:p>
                                                                    </w:tc>
                                                                  </w:tr>
                                                                </w:tbl>
                                                                <w:p w14:paraId="4F490479" w14:textId="77777777" w:rsidR="00B44390" w:rsidRPr="005D758D" w:rsidRDefault="00B44390" w:rsidP="00B44390">
                                                                  <w:pPr>
                                                                    <w:rPr>
                                                                      <w:rFonts w:ascii="Times New Roman" w:eastAsia="Times New Roman" w:hAnsi="Times New Roman" w:cs="Times New Roman"/>
                                                                      <w:lang w:eastAsia="en-GB"/>
                                                                    </w:rPr>
                                                                  </w:pPr>
                                                                </w:p>
                                                              </w:tc>
                                                            </w:tr>
                                                          </w:tbl>
                                                          <w:p w14:paraId="312ACB79" w14:textId="77777777" w:rsidR="00B44390" w:rsidRPr="005D758D" w:rsidRDefault="00B44390" w:rsidP="00B44390">
                                                            <w:pPr>
                                                              <w:rPr>
                                                                <w:rFonts w:ascii="Times New Roman" w:eastAsia="Times New Roman" w:hAnsi="Times New Roman" w:cs="Times New Roman"/>
                                                                <w:lang w:eastAsia="en-GB"/>
                                                              </w:rPr>
                                                            </w:pPr>
                                                          </w:p>
                                                        </w:tc>
                                                      </w:tr>
                                                    </w:tbl>
                                                    <w:p w14:paraId="3729AA25" w14:textId="77777777" w:rsidR="00B44390" w:rsidRPr="005D758D" w:rsidRDefault="00B44390" w:rsidP="00B44390">
                                                      <w:pPr>
                                                        <w:rPr>
                                                          <w:rFonts w:ascii="Times New Roman" w:eastAsia="Times New Roman" w:hAnsi="Times New Roman" w:cs="Times New Roman"/>
                                                          <w:lang w:eastAsia="en-GB"/>
                                                        </w:rPr>
                                                      </w:pPr>
                                                    </w:p>
                                                  </w:tc>
                                                </w:tr>
                                              </w:tbl>
                                              <w:p w14:paraId="101473D6" w14:textId="77777777" w:rsidR="00B44390" w:rsidRPr="005D758D" w:rsidRDefault="00B44390" w:rsidP="00B44390">
                                                <w:pPr>
                                                  <w:rPr>
                                                    <w:rFonts w:ascii="Times New Roman" w:eastAsia="Times New Roman" w:hAnsi="Times New Roman" w:cs="Times New Roman"/>
                                                    <w:lang w:eastAsia="en-GB"/>
                                                  </w:rPr>
                                                </w:pPr>
                                              </w:p>
                                            </w:tc>
                                          </w:tr>
                                        </w:tbl>
                                        <w:p w14:paraId="27AE3972" w14:textId="77777777" w:rsidR="00B44390" w:rsidRPr="005D758D" w:rsidRDefault="00B44390" w:rsidP="00B44390">
                                          <w:pPr>
                                            <w:jc w:val="center"/>
                                            <w:rPr>
                                              <w:rFonts w:ascii="Times New Roman" w:eastAsia="Times New Roman" w:hAnsi="Times New Roman" w:cs="Times New Roman"/>
                                              <w:lang w:eastAsia="en-GB"/>
                                            </w:rPr>
                                          </w:pPr>
                                        </w:p>
                                      </w:tc>
                                    </w:tr>
                                  </w:tbl>
                                  <w:p w14:paraId="32E33F38" w14:textId="77777777" w:rsidR="00B44390" w:rsidRPr="005D758D" w:rsidRDefault="00B44390" w:rsidP="00B44390">
                                    <w:pPr>
                                      <w:rPr>
                                        <w:rFonts w:ascii="Times New Roman" w:eastAsia="Times New Roman" w:hAnsi="Times New Roman" w:cs="Times New Roman"/>
                                        <w:lang w:eastAsia="en-GB"/>
                                      </w:rPr>
                                    </w:pPr>
                                  </w:p>
                                </w:tc>
                              </w:tr>
                            </w:tbl>
                            <w:p w14:paraId="55088D12" w14:textId="77777777" w:rsidR="00B44390" w:rsidRPr="005D758D" w:rsidRDefault="00B44390" w:rsidP="00B44390">
                              <w:pPr>
                                <w:rPr>
                                  <w:rFonts w:ascii="Times New Roman" w:eastAsia="Times New Roman" w:hAnsi="Times New Roman" w:cs="Times New Roman"/>
                                  <w:lang w:eastAsia="en-GB"/>
                                </w:rPr>
                              </w:pPr>
                            </w:p>
                          </w:tc>
                        </w:tr>
                      </w:tbl>
                      <w:p w14:paraId="07FF4D65" w14:textId="77777777" w:rsidR="00B44390" w:rsidRPr="005D758D" w:rsidRDefault="00B44390" w:rsidP="00B44390">
                        <w:pPr>
                          <w:rPr>
                            <w:rFonts w:ascii="Times New Roman" w:eastAsia="Times New Roman" w:hAnsi="Times New Roman" w:cs="Times New Roman"/>
                            <w:lang w:eastAsia="en-GB"/>
                          </w:rPr>
                        </w:pPr>
                      </w:p>
                    </w:tc>
                  </w:tr>
                </w:tbl>
                <w:p w14:paraId="482FA17A" w14:textId="77777777" w:rsidR="00B44390" w:rsidRPr="005D758D" w:rsidRDefault="00B44390" w:rsidP="00B44390">
                  <w:pPr>
                    <w:shd w:val="clear" w:color="auto" w:fill="EEEDE0"/>
                    <w:spacing w:line="480" w:lineRule="auto"/>
                    <w:rPr>
                      <w:rFonts w:ascii="Arial" w:eastAsia="Times New Roman" w:hAnsi="Arial" w:cs="Arial"/>
                      <w:b/>
                      <w:bCs/>
                      <w:color w:val="DD067F"/>
                      <w:sz w:val="36"/>
                      <w:szCs w:val="36"/>
                      <w:shd w:val="clear" w:color="auto" w:fill="EEEDE0"/>
                      <w:lang w:eastAsia="en-GB"/>
                    </w:rPr>
                  </w:pPr>
                </w:p>
              </w:tc>
            </w:tr>
            <w:tr w:rsidR="00B44390" w:rsidRPr="00E3755E" w14:paraId="4EF3CD3D" w14:textId="77777777" w:rsidTr="00415F96">
              <w:tc>
                <w:tcPr>
                  <w:tcW w:w="0" w:type="auto"/>
                  <w:tcMar>
                    <w:top w:w="120" w:type="dxa"/>
                    <w:left w:w="0" w:type="dxa"/>
                    <w:bottom w:w="0" w:type="dxa"/>
                    <w:right w:w="0" w:type="dxa"/>
                  </w:tcMar>
                </w:tcPr>
                <w:tbl>
                  <w:tblPr>
                    <w:tblW w:w="5000" w:type="pct"/>
                    <w:tblCellSpacing w:w="0" w:type="dxa"/>
                    <w:tblCellMar>
                      <w:left w:w="0" w:type="dxa"/>
                      <w:right w:w="0" w:type="dxa"/>
                    </w:tblCellMar>
                    <w:tblLook w:val="04A0" w:firstRow="1" w:lastRow="0" w:firstColumn="1" w:lastColumn="0" w:noHBand="0" w:noVBand="1"/>
                  </w:tblPr>
                  <w:tblGrid>
                    <w:gridCol w:w="7587"/>
                  </w:tblGrid>
                  <w:tr w:rsidR="00B44390" w:rsidRPr="005D758D" w14:paraId="69145E75" w14:textId="77777777" w:rsidTr="00127CE7">
                    <w:trPr>
                      <w:tblCellSpacing w:w="0" w:type="dxa"/>
                    </w:trPr>
                    <w:tc>
                      <w:tcPr>
                        <w:tcW w:w="0" w:type="auto"/>
                        <w:tcMar>
                          <w:top w:w="30" w:type="dxa"/>
                          <w:left w:w="0" w:type="dxa"/>
                          <w:bottom w:w="30" w:type="dxa"/>
                          <w:right w:w="0" w:type="dxa"/>
                        </w:tcMar>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46AA1969"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65E76D7A"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3E72B8CB" w14:textId="77777777" w:rsidTr="00127CE7">
                                      <w:tc>
                                        <w:tcPr>
                                          <w:tcW w:w="0" w:type="auto"/>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01E5850B"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560EE46F" w14:textId="77777777" w:rsidTr="00127CE7">
                                                  <w:tc>
                                                    <w:tcPr>
                                                      <w:tcW w:w="5000" w:type="pct"/>
                                                      <w:hideMark/>
                                                    </w:tcPr>
                                                    <w:tbl>
                                                      <w:tblPr>
                                                        <w:tblW w:w="5000" w:type="pct"/>
                                                        <w:tblCellMar>
                                                          <w:left w:w="0" w:type="dxa"/>
                                                          <w:right w:w="0" w:type="dxa"/>
                                                        </w:tblCellMar>
                                                        <w:tblLook w:val="04A0" w:firstRow="1" w:lastRow="0" w:firstColumn="1" w:lastColumn="0" w:noHBand="0" w:noVBand="1"/>
                                                      </w:tblPr>
                                                      <w:tblGrid>
                                                        <w:gridCol w:w="7587"/>
                                                      </w:tblGrid>
                                                      <w:tr w:rsidR="00B44390" w:rsidRPr="005D758D" w14:paraId="05D0925B" w14:textId="77777777" w:rsidTr="00127CE7">
                                                        <w:tc>
                                                          <w:tcPr>
                                                            <w:tcW w:w="0" w:type="auto"/>
                                                            <w:hideMark/>
                                                          </w:tcPr>
                                                          <w:tbl>
                                                            <w:tblPr>
                                                              <w:tblW w:w="5000" w:type="pct"/>
                                                              <w:jc w:val="center"/>
                                                              <w:tblCellMar>
                                                                <w:left w:w="0" w:type="dxa"/>
                                                                <w:right w:w="0" w:type="dxa"/>
                                                              </w:tblCellMar>
                                                              <w:tblLook w:val="04A0" w:firstRow="1" w:lastRow="0" w:firstColumn="1" w:lastColumn="0" w:noHBand="0" w:noVBand="1"/>
                                                            </w:tblPr>
                                                            <w:tblGrid>
                                                              <w:gridCol w:w="7587"/>
                                                            </w:tblGrid>
                                                            <w:tr w:rsidR="00B44390" w:rsidRPr="005D758D" w14:paraId="12C7BCFF" w14:textId="77777777" w:rsidTr="00127CE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793"/>
                                                                    <w:gridCol w:w="3794"/>
                                                                  </w:tblGrid>
                                                                  <w:tr w:rsidR="00B44390" w:rsidRPr="005D758D" w14:paraId="6F2E7EE3" w14:textId="77777777" w:rsidTr="00127CE7">
                                                                    <w:tc>
                                                                      <w:tcPr>
                                                                        <w:tcW w:w="2500" w:type="pct"/>
                                                                        <w:hideMark/>
                                                                      </w:tcPr>
                                                                      <w:tbl>
                                                                        <w:tblPr>
                                                                          <w:tblW w:w="5000" w:type="pct"/>
                                                                          <w:tblCellMar>
                                                                            <w:left w:w="0" w:type="dxa"/>
                                                                            <w:right w:w="0" w:type="dxa"/>
                                                                          </w:tblCellMar>
                                                                          <w:tblLook w:val="04A0" w:firstRow="1" w:lastRow="0" w:firstColumn="1" w:lastColumn="0" w:noHBand="0" w:noVBand="1"/>
                                                                        </w:tblPr>
                                                                        <w:tblGrid>
                                                                          <w:gridCol w:w="3793"/>
                                                                        </w:tblGrid>
                                                                        <w:tr w:rsidR="00B44390" w:rsidRPr="005D758D" w14:paraId="22CE2055" w14:textId="77777777" w:rsidTr="00127CE7">
                                                                          <w:tc>
                                                                            <w:tcPr>
                                                                              <w:tcW w:w="0" w:type="auto"/>
                                                                              <w:tcMar>
                                                                                <w:top w:w="180" w:type="dxa"/>
                                                                                <w:left w:w="0" w:type="dxa"/>
                                                                                <w:bottom w:w="180" w:type="dxa"/>
                                                                                <w:right w:w="0" w:type="dxa"/>
                                                                              </w:tcMar>
                                                                              <w:hideMark/>
                                                                            </w:tcPr>
                                                                            <w:p w14:paraId="7A156B9B" w14:textId="77777777" w:rsidR="00B44390" w:rsidRPr="005D758D" w:rsidRDefault="00B44390" w:rsidP="00B44390">
                                                                              <w:pPr>
                                                                                <w:jc w:val="center"/>
                                                                                <w:rPr>
                                                                                  <w:rFonts w:ascii="Times New Roman" w:eastAsia="Times New Roman" w:hAnsi="Times New Roman" w:cs="Times New Roman"/>
                                                                                  <w:lang w:eastAsia="en-GB"/>
                                                                                </w:rPr>
                                                                              </w:pPr>
                                                                              <w:r w:rsidRPr="005D758D">
                                                                                <w:rPr>
                                                                                  <w:rFonts w:ascii="Times New Roman" w:eastAsia="Times New Roman" w:hAnsi="Times New Roman" w:cs="Times New Roman"/>
                                                                                  <w:bdr w:val="none" w:sz="0" w:space="0" w:color="auto" w:frame="1"/>
                                                                                  <w:lang w:eastAsia="en-GB"/>
                                                                                </w:rPr>
                                                                                <w:lastRenderedPageBreak/>
                                                                                <w:fldChar w:fldCharType="begin"/>
                                                                              </w:r>
                                                                              <w:r w:rsidRPr="005D758D">
                                                                                <w:rPr>
                                                                                  <w:rFonts w:ascii="Times New Roman" w:eastAsia="Times New Roman" w:hAnsi="Times New Roman" w:cs="Times New Roman"/>
                                                                                  <w:bdr w:val="none" w:sz="0" w:space="0" w:color="auto" w:frame="1"/>
                                                                                  <w:lang w:eastAsia="en-GB"/>
                                                                                </w:rPr>
                                                                                <w:instrText xml:space="preserve"> INCLUDEPICTURE "https://ci3.googleusercontent.com/meips/ADKq_NaPEzR788quiSOM6ZsCckPlbPjoDNvHmT9Mk7wIWaQ43_gdI91s16fKbuPsOD1s609Jp7KgqDtcCTuGsJh6F5dadjllIWjuLk-IhVxrcbKj8aSDF8ClhXUZwCnzw4LgdkPWZpga4SkOnCQ1_W9QKaCUVrG3NmNx99fL=s0-d-e1-ft#https://mcusercontent.com/1abd951f88a3d007c6c3169da/images/f0a81d6c-0735-a581-a186-972aa6b78926.jpeg" \* MERGEFORMATINET </w:instrText>
                                                                              </w:r>
                                                                              <w:r w:rsidRPr="005D758D">
                                                                                <w:rPr>
                                                                                  <w:rFonts w:ascii="Times New Roman" w:eastAsia="Times New Roman" w:hAnsi="Times New Roman" w:cs="Times New Roman"/>
                                                                                  <w:bdr w:val="none" w:sz="0" w:space="0" w:color="auto" w:frame="1"/>
                                                                                  <w:lang w:eastAsia="en-GB"/>
                                                                                </w:rPr>
                                                                                <w:fldChar w:fldCharType="separate"/>
                                                                              </w:r>
                                                                              <w:r w:rsidRPr="005D758D">
                                                                                <w:rPr>
                                                                                  <w:rFonts w:ascii="Times New Roman" w:eastAsia="Times New Roman" w:hAnsi="Times New Roman" w:cs="Times New Roman"/>
                                                                                  <w:noProof/>
                                                                                  <w:bdr w:val="none" w:sz="0" w:space="0" w:color="auto" w:frame="1"/>
                                                                                  <w:lang w:eastAsia="en-GB"/>
                                                                                </w:rPr>
                                                                                <w:drawing>
                                                                                  <wp:inline distT="0" distB="0" distL="0" distR="0" wp14:anchorId="4D78AEDB" wp14:editId="5975E6AA">
                                                                                    <wp:extent cx="3556000" cy="2667000"/>
                                                                                    <wp:effectExtent l="0" t="0" r="0" b="0"/>
                                                                                    <wp:docPr id="1622795708" name="Picture 10" descr="a painting on fabric of flowers in a v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ainting on fabric of flowers in a va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r w:rsidRPr="005D758D">
                                                                                <w:rPr>
                                                                                  <w:rFonts w:ascii="Times New Roman" w:eastAsia="Times New Roman" w:hAnsi="Times New Roman" w:cs="Times New Roman"/>
                                                                                  <w:bdr w:val="none" w:sz="0" w:space="0" w:color="auto" w:frame="1"/>
                                                                                  <w:lang w:eastAsia="en-GB"/>
                                                                                </w:rPr>
                                                                                <w:fldChar w:fldCharType="end"/>
                                                                              </w:r>
                                                                            </w:p>
                                                                          </w:tc>
                                                                        </w:tr>
                                                                        <w:tr w:rsidR="00B44390" w:rsidRPr="005D758D" w14:paraId="2FF3AA77" w14:textId="77777777" w:rsidTr="00127CE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3"/>
                                                                              </w:tblGrid>
                                                                              <w:tr w:rsidR="00B44390" w:rsidRPr="005D758D" w14:paraId="548B3E81" w14:textId="77777777" w:rsidTr="00127CE7">
                                                                                <w:trPr>
                                                                                  <w:tblCellSpacing w:w="15" w:type="dxa"/>
                                                                                </w:trPr>
                                                                                <w:tc>
                                                                                  <w:tcPr>
                                                                                    <w:tcW w:w="0" w:type="auto"/>
                                                                                    <w:tcMar>
                                                                                      <w:top w:w="180" w:type="dxa"/>
                                                                                      <w:left w:w="360" w:type="dxa"/>
                                                                                      <w:bottom w:w="180" w:type="dxa"/>
                                                                                      <w:right w:w="360" w:type="dxa"/>
                                                                                    </w:tcMar>
                                                                                    <w:vAlign w:val="center"/>
                                                                                    <w:hideMark/>
                                                                                  </w:tcPr>
                                                                                  <w:p w14:paraId="58BB1CA4"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DD067F"/>
                                                                                        <w:shd w:val="clear" w:color="auto" w:fill="EEEDE0"/>
                                                                                        <w:lang w:eastAsia="en-GB"/>
                                                                                      </w:rPr>
                                                                                      <w:t>Fabric Painting - Introduction</w:t>
                                                                                    </w:r>
                                                                                  </w:p>
                                                                                  <w:p w14:paraId="1D46AF86"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color w:val="4D4D4D"/>
                                                                                        <w:sz w:val="27"/>
                                                                                        <w:szCs w:val="27"/>
                                                                                        <w:shd w:val="clear" w:color="auto" w:fill="EEEDE0"/>
                                                                                        <w:lang w:eastAsia="en-GB"/>
                                                                                      </w:rPr>
                                                                                      <w:t>Spend a day learning how to hand paint on fabric, under the guidance and expertise of acclaimed textile designer Sarah Campbell.</w:t>
                                                                                    </w:r>
                                                                                  </w:p>
                                                                                  <w:p w14:paraId="3BC86964" w14:textId="77777777" w:rsidR="00B44390" w:rsidRPr="005D758D" w:rsidRDefault="00B44390" w:rsidP="00B44390">
                                                                                    <w:pPr>
                                                                                      <w:shd w:val="clear" w:color="auto" w:fill="EEEDE0"/>
                                                                                      <w:rPr>
                                                                                        <w:rFonts w:ascii="Arial" w:eastAsia="Times New Roman" w:hAnsi="Arial" w:cs="Arial"/>
                                                                                        <w:color w:val="000000"/>
                                                                                        <w:lang w:eastAsia="en-GB"/>
                                                                                      </w:rPr>
                                                                                    </w:pPr>
                                                                                  </w:p>
                                                                                  <w:p w14:paraId="128006A2"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4D4D4D"/>
                                                                                        <w:sz w:val="27"/>
                                                                                        <w:szCs w:val="27"/>
                                                                                        <w:shd w:val="clear" w:color="auto" w:fill="EEEDE0"/>
                                                                                        <w:lang w:eastAsia="en-GB"/>
                                                                                      </w:rPr>
                                                                                      <w:t>Fri 4 April, 10.45 - 16.30</w:t>
                                                                                    </w:r>
                                                                                  </w:p>
                                                                                </w:tc>
                                                                              </w:tr>
                                                                            </w:tbl>
                                                                            <w:p w14:paraId="7CE9C9E7" w14:textId="77777777" w:rsidR="00B44390" w:rsidRPr="005D758D" w:rsidRDefault="00B44390" w:rsidP="00B44390">
                                                                              <w:pPr>
                                                                                <w:rPr>
                                                                                  <w:rFonts w:ascii="Times New Roman" w:eastAsia="Times New Roman" w:hAnsi="Times New Roman" w:cs="Times New Roman"/>
                                                                                  <w:lang w:eastAsia="en-GB"/>
                                                                                </w:rPr>
                                                                              </w:pPr>
                                                                            </w:p>
                                                                          </w:tc>
                                                                        </w:tr>
                                                                        <w:tr w:rsidR="00B44390" w:rsidRPr="005D758D" w14:paraId="35D81291" w14:textId="77777777" w:rsidTr="00127CE7">
                                                                          <w:tc>
                                                                            <w:tcPr>
                                                                              <w:tcW w:w="0" w:type="auto"/>
                                                                              <w:tcMar>
                                                                                <w:top w:w="180" w:type="dxa"/>
                                                                                <w:left w:w="360" w:type="dxa"/>
                                                                                <w:bottom w:w="180" w:type="dxa"/>
                                                                                <w:right w:w="360" w:type="dxa"/>
                                                                              </w:tcMar>
                                                                              <w:hideMark/>
                                                                            </w:tcPr>
                                                                            <w:p w14:paraId="2899F851" w14:textId="67AAF222" w:rsidR="00B44390" w:rsidRPr="005D758D" w:rsidRDefault="00B44390" w:rsidP="00B44390">
                                                                              <w:pPr>
                                                                                <w:jc w:val="center"/>
                                                                                <w:rPr>
                                                                                  <w:rFonts w:ascii="Times New Roman" w:eastAsia="Times New Roman" w:hAnsi="Times New Roman" w:cs="Times New Roman"/>
                                                                                  <w:b/>
                                                                                  <w:bCs/>
                                                                                  <w:sz w:val="32"/>
                                                                                  <w:szCs w:val="32"/>
                                                                                  <w:u w:val="single"/>
                                                                                  <w:lang w:eastAsia="en-GB"/>
                                                                                </w:rPr>
                                                                              </w:pPr>
                                                                              <w:r w:rsidRPr="00B44390">
                                                                                <w:rPr>
                                                                                  <w:rFonts w:ascii="Times New Roman" w:eastAsia="Times New Roman" w:hAnsi="Times New Roman" w:cs="Times New Roman"/>
                                                                                  <w:b/>
                                                                                  <w:bCs/>
                                                                                  <w:sz w:val="32"/>
                                                                                  <w:szCs w:val="32"/>
                                                                                  <w:u w:val="single"/>
                                                                                  <w:lang w:eastAsia="en-GB"/>
                                                                                </w:rPr>
                                                                                <w:t>The Quilters’ Guild</w:t>
                                                                              </w:r>
                                                                            </w:p>
                                                                          </w:tc>
                                                                        </w:tr>
                                                                      </w:tbl>
                                                                      <w:p w14:paraId="3D4D2808" w14:textId="77777777" w:rsidR="00B44390" w:rsidRPr="005D758D" w:rsidRDefault="00B44390" w:rsidP="00B44390">
                                                                        <w:pPr>
                                                                          <w:rPr>
                                                                            <w:rFonts w:ascii="Times New Roman" w:eastAsia="Times New Roman" w:hAnsi="Times New Roman" w:cs="Times New Roman"/>
                                                                            <w:lang w:eastAsia="en-GB"/>
                                                                          </w:rPr>
                                                                        </w:pPr>
                                                                      </w:p>
                                                                    </w:tc>
                                                                    <w:tc>
                                                                      <w:tcPr>
                                                                        <w:tcW w:w="2500" w:type="pct"/>
                                                                        <w:hideMark/>
                                                                      </w:tcPr>
                                                                      <w:tbl>
                                                                        <w:tblPr>
                                                                          <w:tblW w:w="5000" w:type="pct"/>
                                                                          <w:tblCellMar>
                                                                            <w:left w:w="0" w:type="dxa"/>
                                                                            <w:right w:w="0" w:type="dxa"/>
                                                                          </w:tblCellMar>
                                                                          <w:tblLook w:val="04A0" w:firstRow="1" w:lastRow="0" w:firstColumn="1" w:lastColumn="0" w:noHBand="0" w:noVBand="1"/>
                                                                        </w:tblPr>
                                                                        <w:tblGrid>
                                                                          <w:gridCol w:w="3794"/>
                                                                        </w:tblGrid>
                                                                        <w:tr w:rsidR="00B44390" w:rsidRPr="005D758D" w14:paraId="74537EA0" w14:textId="77777777" w:rsidTr="00127CE7">
                                                                          <w:tc>
                                                                            <w:tcPr>
                                                                              <w:tcW w:w="0" w:type="auto"/>
                                                                              <w:tcMar>
                                                                                <w:top w:w="180" w:type="dxa"/>
                                                                                <w:left w:w="0" w:type="dxa"/>
                                                                                <w:bottom w:w="180" w:type="dxa"/>
                                                                                <w:right w:w="0" w:type="dxa"/>
                                                                              </w:tcMar>
                                                                              <w:hideMark/>
                                                                            </w:tcPr>
                                                                            <w:p w14:paraId="54058F33" w14:textId="77777777" w:rsidR="00B44390" w:rsidRPr="005D758D" w:rsidRDefault="00B44390" w:rsidP="00B44390">
                                                                              <w:pPr>
                                                                                <w:jc w:val="center"/>
                                                                                <w:rPr>
                                                                                  <w:rFonts w:ascii="Times New Roman" w:eastAsia="Times New Roman" w:hAnsi="Times New Roman" w:cs="Times New Roman"/>
                                                                                  <w:lang w:eastAsia="en-GB"/>
                                                                                </w:rPr>
                                                                              </w:pPr>
                                                                              <w:r w:rsidRPr="005D758D">
                                                                                <w:rPr>
                                                                                  <w:rFonts w:ascii="Times New Roman" w:eastAsia="Times New Roman" w:hAnsi="Times New Roman" w:cs="Times New Roman"/>
                                                                                  <w:bdr w:val="none" w:sz="0" w:space="0" w:color="auto" w:frame="1"/>
                                                                                  <w:lang w:eastAsia="en-GB"/>
                                                                                </w:rPr>
                                                                                <w:fldChar w:fldCharType="begin"/>
                                                                              </w:r>
                                                                              <w:r w:rsidRPr="005D758D">
                                                                                <w:rPr>
                                                                                  <w:rFonts w:ascii="Times New Roman" w:eastAsia="Times New Roman" w:hAnsi="Times New Roman" w:cs="Times New Roman"/>
                                                                                  <w:bdr w:val="none" w:sz="0" w:space="0" w:color="auto" w:frame="1"/>
                                                                                  <w:lang w:eastAsia="en-GB"/>
                                                                                </w:rPr>
                                                                                <w:instrText xml:space="preserve"> INCLUDEPICTURE "https://ci3.googleusercontent.com/meips/ADKq_NZSLRUPt1yrSvaVanQMLK3njgi1pW8w8zmRcyN7FIQk-g0zSPVTG8UoHRyWlVL6aEeprk62Ty-a-1wth_VFl7IzeAqh8_0WxEq5N1hLko6nwSHnGIykNzFqH87jbc7e5BBpIyDMkSO5GIS-tLE-f3gvIPDFOqVI0hsD=s0-d-e1-ft#https://mcusercontent.com/1abd951f88a3d007c6c3169da/images/b82a22c7-c688-126a-ac83-5379f0d83042.jpeg" \* MERGEFORMATINET </w:instrText>
                                                                              </w:r>
                                                                              <w:r w:rsidRPr="005D758D">
                                                                                <w:rPr>
                                                                                  <w:rFonts w:ascii="Times New Roman" w:eastAsia="Times New Roman" w:hAnsi="Times New Roman" w:cs="Times New Roman"/>
                                                                                  <w:bdr w:val="none" w:sz="0" w:space="0" w:color="auto" w:frame="1"/>
                                                                                  <w:lang w:eastAsia="en-GB"/>
                                                                                </w:rPr>
                                                                                <w:fldChar w:fldCharType="separate"/>
                                                                              </w:r>
                                                                              <w:r w:rsidRPr="005D758D">
                                                                                <w:rPr>
                                                                                  <w:rFonts w:ascii="Times New Roman" w:eastAsia="Times New Roman" w:hAnsi="Times New Roman" w:cs="Times New Roman"/>
                                                                                  <w:noProof/>
                                                                                  <w:bdr w:val="none" w:sz="0" w:space="0" w:color="auto" w:frame="1"/>
                                                                                  <w:lang w:eastAsia="en-GB"/>
                                                                                </w:rPr>
                                                                                <w:drawing>
                                                                                  <wp:inline distT="0" distB="0" distL="0" distR="0" wp14:anchorId="01292DC6" wp14:editId="37C9F2D7">
                                                                                    <wp:extent cx="3556000" cy="2667000"/>
                                                                                    <wp:effectExtent l="0" t="0" r="0" b="0"/>
                                                                                    <wp:docPr id="1605135315" name="Picture 9" descr="three dresses on mannequins in a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ree dresses on mannequins in a displa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r w:rsidRPr="005D758D">
                                                                                <w:rPr>
                                                                                  <w:rFonts w:ascii="Times New Roman" w:eastAsia="Times New Roman" w:hAnsi="Times New Roman" w:cs="Times New Roman"/>
                                                                                  <w:bdr w:val="none" w:sz="0" w:space="0" w:color="auto" w:frame="1"/>
                                                                                  <w:lang w:eastAsia="en-GB"/>
                                                                                </w:rPr>
                                                                                <w:fldChar w:fldCharType="end"/>
                                                                              </w:r>
                                                                            </w:p>
                                                                          </w:tc>
                                                                        </w:tr>
                                                                        <w:tr w:rsidR="00B44390" w:rsidRPr="005D758D" w14:paraId="04E058B6" w14:textId="77777777" w:rsidTr="00127CE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94"/>
                                                                              </w:tblGrid>
                                                                              <w:tr w:rsidR="00B44390" w:rsidRPr="005D758D" w14:paraId="53C7437C" w14:textId="77777777" w:rsidTr="00127CE7">
                                                                                <w:trPr>
                                                                                  <w:tblCellSpacing w:w="15" w:type="dxa"/>
                                                                                </w:trPr>
                                                                                <w:tc>
                                                                                  <w:tcPr>
                                                                                    <w:tcW w:w="0" w:type="auto"/>
                                                                                    <w:tcMar>
                                                                                      <w:top w:w="180" w:type="dxa"/>
                                                                                      <w:left w:w="360" w:type="dxa"/>
                                                                                      <w:bottom w:w="180" w:type="dxa"/>
                                                                                      <w:right w:w="360" w:type="dxa"/>
                                                                                    </w:tcMar>
                                                                                    <w:vAlign w:val="center"/>
                                                                                    <w:hideMark/>
                                                                                  </w:tcPr>
                                                                                  <w:p w14:paraId="422DBDEE"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DD067F"/>
                                                                                        <w:shd w:val="clear" w:color="auto" w:fill="EEEDE0"/>
                                                                                        <w:lang w:eastAsia="en-GB"/>
                                                                                      </w:rPr>
                                                                                      <w:t>Copy Your Clothes</w:t>
                                                                                    </w:r>
                                                                                  </w:p>
                                                                                  <w:p w14:paraId="6FDC2C66"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color w:val="4D4D4D"/>
                                                                                        <w:shd w:val="clear" w:color="auto" w:fill="EEEDE0"/>
                                                                                        <w:lang w:eastAsia="en-GB"/>
                                                                                      </w:rPr>
                                                                                      <w:t>Learn the skills used by couture fashion houses to copy elements of historical garments without the need to pull them apart.</w:t>
                                                                                    </w:r>
                                                                                  </w:p>
                                                                                  <w:p w14:paraId="6CA03632" w14:textId="77777777" w:rsidR="00B44390" w:rsidRPr="005D758D" w:rsidRDefault="00B44390" w:rsidP="00B44390">
                                                                                    <w:pPr>
                                                                                      <w:shd w:val="clear" w:color="auto" w:fill="EEEDE0"/>
                                                                                      <w:rPr>
                                                                                        <w:rFonts w:ascii="Arial" w:eastAsia="Times New Roman" w:hAnsi="Arial" w:cs="Arial"/>
                                                                                        <w:color w:val="000000"/>
                                                                                        <w:lang w:eastAsia="en-GB"/>
                                                                                      </w:rPr>
                                                                                    </w:pPr>
                                                                                  </w:p>
                                                                                  <w:p w14:paraId="594C00CB" w14:textId="77777777" w:rsidR="00B44390" w:rsidRPr="005D758D" w:rsidRDefault="00B44390" w:rsidP="00B44390">
                                                                                    <w:pPr>
                                                                                      <w:shd w:val="clear" w:color="auto" w:fill="EEEDE0"/>
                                                                                      <w:rPr>
                                                                                        <w:rFonts w:ascii="Arial" w:eastAsia="Times New Roman" w:hAnsi="Arial" w:cs="Arial"/>
                                                                                        <w:color w:val="000000"/>
                                                                                        <w:lang w:eastAsia="en-GB"/>
                                                                                      </w:rPr>
                                                                                    </w:pPr>
                                                                                    <w:r w:rsidRPr="005D758D">
                                                                                      <w:rPr>
                                                                                        <w:rFonts w:ascii="Arial" w:eastAsia="Times New Roman" w:hAnsi="Arial" w:cs="Arial"/>
                                                                                        <w:b/>
                                                                                        <w:bCs/>
                                                                                        <w:color w:val="4D4D4D"/>
                                                                                        <w:sz w:val="27"/>
                                                                                        <w:szCs w:val="27"/>
                                                                                        <w:shd w:val="clear" w:color="auto" w:fill="EEEDE0"/>
                                                                                        <w:lang w:eastAsia="en-GB"/>
                                                                                      </w:rPr>
                                                                                      <w:t>Sat 5 April, 10.45 - 16.30</w:t>
                                                                                    </w:r>
                                                                                  </w:p>
                                                                                </w:tc>
                                                                              </w:tr>
                                                                            </w:tbl>
                                                                            <w:p w14:paraId="1E74E0CA" w14:textId="77777777" w:rsidR="00B44390" w:rsidRPr="005D758D" w:rsidRDefault="00B44390" w:rsidP="00B44390">
                                                                              <w:pPr>
                                                                                <w:rPr>
                                                                                  <w:rFonts w:ascii="Times New Roman" w:eastAsia="Times New Roman" w:hAnsi="Times New Roman" w:cs="Times New Roman"/>
                                                                                  <w:lang w:eastAsia="en-GB"/>
                                                                                </w:rPr>
                                                                              </w:pPr>
                                                                            </w:p>
                                                                          </w:tc>
                                                                        </w:tr>
                                                                        <w:tr w:rsidR="00B44390" w:rsidRPr="005D758D" w14:paraId="0FA4019C" w14:textId="77777777" w:rsidTr="00127CE7">
                                                                          <w:tc>
                                                                            <w:tcPr>
                                                                              <w:tcW w:w="0" w:type="auto"/>
                                                                              <w:tcMar>
                                                                                <w:top w:w="180" w:type="dxa"/>
                                                                                <w:left w:w="360" w:type="dxa"/>
                                                                                <w:bottom w:w="180" w:type="dxa"/>
                                                                                <w:right w:w="360" w:type="dxa"/>
                                                                              </w:tcMar>
                                                                              <w:hideMark/>
                                                                            </w:tcPr>
                                                                            <w:p w14:paraId="7210F56B" w14:textId="77777777" w:rsidR="00B44390" w:rsidRPr="005D758D" w:rsidRDefault="00B44390" w:rsidP="00B44390">
                                                                              <w:pPr>
                                                                                <w:rPr>
                                                                                  <w:rFonts w:ascii="Times New Roman" w:eastAsia="Times New Roman" w:hAnsi="Times New Roman" w:cs="Times New Roman"/>
                                                                                  <w:lang w:eastAsia="en-GB"/>
                                                                                </w:rPr>
                                                                              </w:pPr>
                                                                            </w:p>
                                                                          </w:tc>
                                                                        </w:tr>
                                                                      </w:tbl>
                                                                      <w:p w14:paraId="21DE7B57" w14:textId="77777777" w:rsidR="00B44390" w:rsidRPr="005D758D" w:rsidRDefault="00B44390" w:rsidP="00B44390">
                                                                        <w:pPr>
                                                                          <w:rPr>
                                                                            <w:rFonts w:ascii="Times New Roman" w:eastAsia="Times New Roman" w:hAnsi="Times New Roman" w:cs="Times New Roman"/>
                                                                            <w:lang w:eastAsia="en-GB"/>
                                                                          </w:rPr>
                                                                        </w:pPr>
                                                                      </w:p>
                                                                    </w:tc>
                                                                  </w:tr>
                                                                </w:tbl>
                                                                <w:p w14:paraId="65C6B2D7" w14:textId="77777777" w:rsidR="00B44390" w:rsidRPr="005D758D" w:rsidRDefault="00B44390" w:rsidP="00B44390">
                                                                  <w:pPr>
                                                                    <w:rPr>
                                                                      <w:rFonts w:ascii="Times New Roman" w:eastAsia="Times New Roman" w:hAnsi="Times New Roman" w:cs="Times New Roman"/>
                                                                      <w:lang w:eastAsia="en-GB"/>
                                                                    </w:rPr>
                                                                  </w:pPr>
                                                                </w:p>
                                                              </w:tc>
                                                            </w:tr>
                                                          </w:tbl>
                                                          <w:p w14:paraId="13AA42C7" w14:textId="77777777" w:rsidR="00B44390" w:rsidRPr="005D758D" w:rsidRDefault="00B44390" w:rsidP="00B44390">
                                                            <w:pPr>
                                                              <w:rPr>
                                                                <w:rFonts w:ascii="Times New Roman" w:eastAsia="Times New Roman" w:hAnsi="Times New Roman" w:cs="Times New Roman"/>
                                                                <w:lang w:eastAsia="en-GB"/>
                                                              </w:rPr>
                                                            </w:pPr>
                                                          </w:p>
                                                        </w:tc>
                                                      </w:tr>
                                                    </w:tbl>
                                                    <w:p w14:paraId="2D8B5A2B" w14:textId="77777777" w:rsidR="00B44390" w:rsidRPr="005D758D" w:rsidRDefault="00B44390" w:rsidP="00B44390">
                                                      <w:pPr>
                                                        <w:rPr>
                                                          <w:rFonts w:ascii="Times New Roman" w:eastAsia="Times New Roman" w:hAnsi="Times New Roman" w:cs="Times New Roman"/>
                                                          <w:lang w:eastAsia="en-GB"/>
                                                        </w:rPr>
                                                      </w:pPr>
                                                    </w:p>
                                                  </w:tc>
                                                </w:tr>
                                              </w:tbl>
                                              <w:p w14:paraId="145E54BD" w14:textId="77777777" w:rsidR="00B44390" w:rsidRPr="005D758D" w:rsidRDefault="00B44390" w:rsidP="00B44390">
                                                <w:pPr>
                                                  <w:rPr>
                                                    <w:rFonts w:ascii="Times New Roman" w:eastAsia="Times New Roman" w:hAnsi="Times New Roman" w:cs="Times New Roman"/>
                                                    <w:lang w:eastAsia="en-GB"/>
                                                  </w:rPr>
                                                </w:pPr>
                                              </w:p>
                                            </w:tc>
                                          </w:tr>
                                        </w:tbl>
                                        <w:p w14:paraId="5D2DBB2E" w14:textId="77777777" w:rsidR="00B44390" w:rsidRPr="005D758D" w:rsidRDefault="00B44390" w:rsidP="00B44390">
                                          <w:pPr>
                                            <w:jc w:val="center"/>
                                            <w:rPr>
                                              <w:rFonts w:ascii="Times New Roman" w:eastAsia="Times New Roman" w:hAnsi="Times New Roman" w:cs="Times New Roman"/>
                                              <w:lang w:eastAsia="en-GB"/>
                                            </w:rPr>
                                          </w:pPr>
                                        </w:p>
                                      </w:tc>
                                    </w:tr>
                                  </w:tbl>
                                  <w:p w14:paraId="52280F7F" w14:textId="77777777" w:rsidR="00B44390" w:rsidRPr="005D758D" w:rsidRDefault="00B44390" w:rsidP="00B44390">
                                    <w:pPr>
                                      <w:rPr>
                                        <w:rFonts w:ascii="Times New Roman" w:eastAsia="Times New Roman" w:hAnsi="Times New Roman" w:cs="Times New Roman"/>
                                        <w:lang w:eastAsia="en-GB"/>
                                      </w:rPr>
                                    </w:pPr>
                                  </w:p>
                                </w:tc>
                              </w:tr>
                            </w:tbl>
                            <w:p w14:paraId="7A5FC233" w14:textId="77777777" w:rsidR="00B44390" w:rsidRPr="005D758D" w:rsidRDefault="00B44390" w:rsidP="00B44390">
                              <w:pPr>
                                <w:rPr>
                                  <w:rFonts w:ascii="Times New Roman" w:eastAsia="Times New Roman" w:hAnsi="Times New Roman" w:cs="Times New Roman"/>
                                  <w:lang w:eastAsia="en-GB"/>
                                </w:rPr>
                              </w:pPr>
                            </w:p>
                          </w:tc>
                        </w:tr>
                      </w:tbl>
                      <w:p w14:paraId="069DA6CB" w14:textId="77777777" w:rsidR="00B44390" w:rsidRPr="005D758D" w:rsidRDefault="00B44390" w:rsidP="00B44390">
                        <w:pPr>
                          <w:rPr>
                            <w:rFonts w:ascii="Times New Roman" w:eastAsia="Times New Roman" w:hAnsi="Times New Roman" w:cs="Times New Roman"/>
                            <w:lang w:eastAsia="en-GB"/>
                          </w:rPr>
                        </w:pPr>
                      </w:p>
                    </w:tc>
                  </w:tr>
                </w:tbl>
                <w:p w14:paraId="7B8596B6" w14:textId="77777777" w:rsidR="00B44390" w:rsidRPr="005D758D" w:rsidRDefault="00B44390" w:rsidP="00B44390">
                  <w:pPr>
                    <w:jc w:val="center"/>
                    <w:rPr>
                      <w:rFonts w:ascii="Times New Roman" w:eastAsia="Times New Roman" w:hAnsi="Times New Roman" w:cs="Times New Roman"/>
                      <w:bdr w:val="none" w:sz="0" w:space="0" w:color="auto" w:frame="1"/>
                      <w:lang w:eastAsia="en-GB"/>
                    </w:rPr>
                  </w:pPr>
                </w:p>
              </w:tc>
            </w:tr>
          </w:tbl>
          <w:p w14:paraId="0FD5EEBB" w14:textId="77777777" w:rsidR="001A0BFA" w:rsidRPr="00E3755E" w:rsidRDefault="001A0BFA" w:rsidP="00415F96">
            <w:pPr>
              <w:rPr>
                <w:rFonts w:ascii="Times New Roman" w:eastAsia="Times New Roman" w:hAnsi="Times New Roman" w:cs="Times New Roman"/>
                <w:lang w:eastAsia="en-GB"/>
              </w:rPr>
            </w:pPr>
          </w:p>
        </w:tc>
      </w:tr>
      <w:tr w:rsidR="001A0BFA" w:rsidRPr="00A73DD0" w14:paraId="6095CDC7" w14:textId="77777777" w:rsidTr="00415F96">
        <w:tc>
          <w:tcPr>
            <w:tcW w:w="0" w:type="auto"/>
            <w:vAlign w:val="center"/>
            <w:hideMark/>
          </w:tcPr>
          <w:p w14:paraId="38229853" w14:textId="77777777" w:rsidR="00A73DD0" w:rsidRPr="00A73DD0" w:rsidRDefault="00A73DD0" w:rsidP="00A73DD0">
            <w:pPr>
              <w:pStyle w:val="Heading3"/>
              <w:spacing w:before="0"/>
              <w:rPr>
                <w:rFonts w:ascii="Poppins" w:hAnsi="Poppins" w:cs="Poppins"/>
                <w:b w:val="0"/>
                <w:color w:val="1F023E"/>
              </w:rPr>
            </w:pPr>
            <w:r w:rsidRPr="00A73DD0">
              <w:rPr>
                <w:rFonts w:ascii="Poppins" w:hAnsi="Poppins" w:cs="Poppins"/>
                <w:b w:val="0"/>
                <w:bCs/>
                <w:color w:val="1F023E"/>
              </w:rPr>
              <w:lastRenderedPageBreak/>
              <w:t xml:space="preserve">The Quilters' Guild has long been a source of education and friendship across the British Isles. We are an </w:t>
            </w:r>
            <w:proofErr w:type="spellStart"/>
            <w:r w:rsidRPr="00A73DD0">
              <w:rPr>
                <w:rFonts w:ascii="Poppins" w:hAnsi="Poppins" w:cs="Poppins"/>
                <w:b w:val="0"/>
                <w:bCs/>
                <w:color w:val="1F023E"/>
              </w:rPr>
              <w:t>organisation</w:t>
            </w:r>
            <w:proofErr w:type="spellEnd"/>
            <w:r w:rsidRPr="00A73DD0">
              <w:rPr>
                <w:rFonts w:ascii="Poppins" w:hAnsi="Poppins" w:cs="Poppins"/>
                <w:b w:val="0"/>
                <w:bCs/>
                <w:color w:val="1F023E"/>
              </w:rPr>
              <w:t xml:space="preserve"> powered by volunteers and loved by thousands. </w:t>
            </w:r>
          </w:p>
          <w:p w14:paraId="223A7F4C" w14:textId="77777777" w:rsidR="00A73DD0" w:rsidRPr="00A73DD0" w:rsidRDefault="00A73DD0" w:rsidP="00A73DD0">
            <w:pPr>
              <w:pStyle w:val="Heading4"/>
              <w:spacing w:before="0"/>
              <w:rPr>
                <w:rFonts w:ascii="Poppins" w:hAnsi="Poppins" w:cs="Poppins"/>
                <w:b/>
                <w:bCs/>
                <w:color w:val="1F023E"/>
                <w:sz w:val="24"/>
                <w:szCs w:val="24"/>
              </w:rPr>
            </w:pPr>
            <w:r w:rsidRPr="00A73DD0">
              <w:rPr>
                <w:rFonts w:ascii="Poppins" w:hAnsi="Poppins" w:cs="Poppins"/>
                <w:color w:val="1F023E"/>
                <w:sz w:val="24"/>
                <w:szCs w:val="24"/>
              </w:rPr>
              <w:t>We come together as a diverse group of individuals where abilities and differences are celebrated, the one thing that unites us all is our devotion to stitched textiles and of course, our quilting community!</w:t>
            </w:r>
          </w:p>
          <w:p w14:paraId="6160FB4E" w14:textId="77777777" w:rsidR="001A0BFA" w:rsidRPr="00A73DD0" w:rsidRDefault="001A0BFA" w:rsidP="00415F96">
            <w:pPr>
              <w:jc w:val="center"/>
              <w:rPr>
                <w:rFonts w:ascii="Times New Roman" w:eastAsia="Times New Roman" w:hAnsi="Times New Roman" w:cs="Times New Roman"/>
                <w:sz w:val="24"/>
                <w:szCs w:val="24"/>
                <w:lang w:eastAsia="en-GB"/>
              </w:rPr>
            </w:pPr>
          </w:p>
        </w:tc>
      </w:tr>
    </w:tbl>
    <w:p w14:paraId="24A2BEEE" w14:textId="77777777" w:rsidR="00EC3A1B" w:rsidRDefault="00EC3A1B">
      <w:pPr>
        <w:pStyle w:val="ContactInformation"/>
      </w:pPr>
    </w:p>
    <w:p w14:paraId="4ED922E8"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t xml:space="preserve">The Guild is open to everyone with an interest in patchwork and quilting regardless of experience and skill, area of interest. Whether you are a beginner, an </w:t>
      </w:r>
      <w:r>
        <w:rPr>
          <w:rFonts w:ascii="Poppins" w:hAnsi="Poppins" w:cs="Poppins"/>
          <w:color w:val="1F023E"/>
          <w:sz w:val="26"/>
          <w:szCs w:val="26"/>
        </w:rPr>
        <w:lastRenderedPageBreak/>
        <w:t>experienced quilter, textile artist, tutor or someone interested in the history and development of patchwork and quilting you are welcome to join us.</w:t>
      </w:r>
    </w:p>
    <w:p w14:paraId="7B1D0049"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t>The Guild is a voluntary organisation with a small staff team. We are dependent on a host of volunteers to maintain and develop our activities both nationally and regionally. You can find out more about what is happening near you by visiting our regional pages or </w:t>
      </w:r>
      <w:hyperlink r:id="rId31" w:history="1">
        <w:r>
          <w:rPr>
            <w:rStyle w:val="Hyperlink"/>
            <w:rFonts w:ascii="Poppins" w:hAnsi="Poppins" w:cs="Poppins"/>
            <w:color w:val="4F2981"/>
            <w:sz w:val="26"/>
            <w:szCs w:val="26"/>
          </w:rPr>
          <w:t>searching for an event based on your location</w:t>
        </w:r>
      </w:hyperlink>
      <w:r>
        <w:rPr>
          <w:rFonts w:ascii="Poppins" w:hAnsi="Poppins" w:cs="Poppins"/>
          <w:color w:val="1F023E"/>
          <w:sz w:val="26"/>
          <w:szCs w:val="26"/>
        </w:rPr>
        <w:t>.</w:t>
      </w:r>
    </w:p>
    <w:p w14:paraId="22A0E0D7"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t>The Quilters' Guild is the only UK charity dedicated to ensuring a vibrant quilting future. As an educational charity our aim is to enable members to develop their skills and explore new techniques and areas of interest. Our Special Interest Groups (</w:t>
      </w:r>
      <w:proofErr w:type="spellStart"/>
      <w:r>
        <w:rPr>
          <w:rFonts w:ascii="Poppins" w:hAnsi="Poppins" w:cs="Poppins"/>
          <w:color w:val="1F023E"/>
          <w:sz w:val="26"/>
          <w:szCs w:val="26"/>
        </w:rPr>
        <w:t>SiGs</w:t>
      </w:r>
      <w:proofErr w:type="spellEnd"/>
      <w:r>
        <w:rPr>
          <w:rFonts w:ascii="Poppins" w:hAnsi="Poppins" w:cs="Poppins"/>
          <w:color w:val="1F023E"/>
          <w:sz w:val="26"/>
          <w:szCs w:val="26"/>
        </w:rPr>
        <w:t xml:space="preserve">) focus on contemporary, miniature, modern, and traditional techniques and are open to all members to join. The </w:t>
      </w:r>
      <w:proofErr w:type="spellStart"/>
      <w:r>
        <w:rPr>
          <w:rFonts w:ascii="Poppins" w:hAnsi="Poppins" w:cs="Poppins"/>
          <w:color w:val="1F023E"/>
          <w:sz w:val="26"/>
          <w:szCs w:val="26"/>
        </w:rPr>
        <w:t>SiGs</w:t>
      </w:r>
      <w:proofErr w:type="spellEnd"/>
      <w:r>
        <w:rPr>
          <w:rFonts w:ascii="Poppins" w:hAnsi="Poppins" w:cs="Poppins"/>
          <w:color w:val="1F023E"/>
          <w:sz w:val="26"/>
          <w:szCs w:val="26"/>
        </w:rPr>
        <w:t xml:space="preserve"> hold a mix of workshops and retreats with opportunities for members to exhibit. Join the Guild and join a group that specializes in your favourite style of quilting - or try something new. We have the resources that will help you broaden your interest and develop your skills.</w:t>
      </w:r>
    </w:p>
    <w:p w14:paraId="10DE5660"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t>The British Quilt Study Group researches all aspects of quilt making, historical and contemporary running seminars and study days. If you have wondered when fabrics became available or techniques fashionable or just the story behind a fabulous quilt this is the group for you.</w:t>
      </w:r>
    </w:p>
    <w:p w14:paraId="3CA4522E"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t>We have a fantastic collection of quilted textiles both historic and modern that are exhibited, where opportunities allow, across the country. You can borrow a book from our extensive library or check out quilting stories in the Talking Quilts project.</w:t>
      </w:r>
    </w:p>
    <w:p w14:paraId="06F1761F"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t>Our shop reflects the items in our collection and features products like the Pattern Box series. This has been developed to provide an opportunity to learn a new technique set in a modern way based on a historic textile piece.</w:t>
      </w:r>
    </w:p>
    <w:p w14:paraId="784D3AB5" w14:textId="77777777" w:rsidR="007D1931" w:rsidRDefault="007D1931" w:rsidP="007D1931">
      <w:pPr>
        <w:pStyle w:val="NormalWeb"/>
        <w:spacing w:before="0" w:beforeAutospacing="0" w:after="0" w:afterAutospacing="0"/>
        <w:rPr>
          <w:rFonts w:ascii="Poppins" w:hAnsi="Poppins" w:cs="Poppins"/>
          <w:color w:val="1F023E"/>
          <w:sz w:val="26"/>
          <w:szCs w:val="26"/>
        </w:rPr>
      </w:pPr>
      <w:r>
        <w:rPr>
          <w:rFonts w:ascii="Poppins" w:hAnsi="Poppins" w:cs="Poppins"/>
          <w:color w:val="1F023E"/>
          <w:sz w:val="26"/>
          <w:szCs w:val="26"/>
        </w:rPr>
        <w:lastRenderedPageBreak/>
        <w:t>Whatever your interest you are most welcome to join us and join in our many activities.</w:t>
      </w:r>
    </w:p>
    <w:p w14:paraId="48DCA106" w14:textId="77777777" w:rsidR="007D1931" w:rsidRDefault="007D1931">
      <w:pPr>
        <w:pStyle w:val="ContactInformation"/>
      </w:pPr>
    </w:p>
    <w:p w14:paraId="07BE1F66" w14:textId="0257B2D4" w:rsidR="00AD3179" w:rsidRDefault="00AD3179">
      <w:pPr>
        <w:pStyle w:val="ContactInformation"/>
        <w:rPr>
          <w:sz w:val="24"/>
          <w:szCs w:val="24"/>
        </w:rPr>
      </w:pPr>
      <w:r w:rsidRPr="00AD3179">
        <w:rPr>
          <w:sz w:val="24"/>
          <w:szCs w:val="24"/>
        </w:rPr>
        <w:t xml:space="preserve">Joining costs £57 per year.  </w:t>
      </w:r>
    </w:p>
    <w:p w14:paraId="101B0E1F" w14:textId="0F2FF412" w:rsidR="00AD3179" w:rsidRDefault="00AD3179">
      <w:pPr>
        <w:pStyle w:val="ContactInformation"/>
        <w:rPr>
          <w:sz w:val="24"/>
          <w:szCs w:val="24"/>
        </w:rPr>
      </w:pPr>
    </w:p>
    <w:p w14:paraId="1B12306B" w14:textId="77777777" w:rsidR="009E146E" w:rsidRPr="00ED3477" w:rsidRDefault="009E146E">
      <w:pPr>
        <w:pStyle w:val="ContactInformation"/>
        <w:rPr>
          <w:color w:val="000000" w:themeColor="text1"/>
          <w:sz w:val="24"/>
          <w:szCs w:val="24"/>
        </w:rPr>
      </w:pPr>
    </w:p>
    <w:sectPr w:rsidR="009E146E" w:rsidRPr="00ED3477">
      <w:headerReference w:type="default" r:id="rId32"/>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5FC334" w14:textId="77777777" w:rsidR="00C2591E" w:rsidRDefault="00C2591E">
      <w:pPr>
        <w:spacing w:after="0" w:line="240" w:lineRule="auto"/>
      </w:pPr>
      <w:r>
        <w:separator/>
      </w:r>
    </w:p>
  </w:endnote>
  <w:endnote w:type="continuationSeparator" w:id="0">
    <w:p w14:paraId="71E8A078" w14:textId="77777777" w:rsidR="00C2591E" w:rsidRDefault="00C25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notTrueType/>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oppins">
    <w:panose1 w:val="00000500000000000000"/>
    <w:charset w:val="4D"/>
    <w:family w:val="auto"/>
    <w:pitch w:val="variable"/>
    <w:sig w:usb0="00008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890328" w14:textId="77777777" w:rsidR="00C2591E" w:rsidRDefault="00C2591E">
      <w:pPr>
        <w:spacing w:after="0" w:line="240" w:lineRule="auto"/>
      </w:pPr>
      <w:r>
        <w:separator/>
      </w:r>
    </w:p>
  </w:footnote>
  <w:footnote w:type="continuationSeparator" w:id="0">
    <w:p w14:paraId="2786B275" w14:textId="77777777" w:rsidR="00C2591E" w:rsidRDefault="00C25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1716089"/>
      <w:docPartObj>
        <w:docPartGallery w:val="Page Numbers (Top of Page)"/>
        <w:docPartUnique/>
      </w:docPartObj>
    </w:sdtPr>
    <w:sdtEndPr>
      <w:rPr>
        <w:noProof/>
      </w:rPr>
    </w:sdtEndPr>
    <w:sdtContent>
      <w:p w14:paraId="49D04721" w14:textId="77777777" w:rsidR="00F81DA8" w:rsidRDefault="00C23D83">
        <w:pPr>
          <w:pStyle w:val="Header"/>
          <w:jc w:val="right"/>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2</w:t>
        </w:r>
        <w:r>
          <w:rPr>
            <w:noProof/>
            <w:lang w:val="en-GB" w:bidi="en-GB"/>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962"/>
    <w:rsid w:val="000034F2"/>
    <w:rsid w:val="000B4C1E"/>
    <w:rsid w:val="001A0BFA"/>
    <w:rsid w:val="001B2534"/>
    <w:rsid w:val="001B74D9"/>
    <w:rsid w:val="001C4416"/>
    <w:rsid w:val="002B1321"/>
    <w:rsid w:val="002D05D0"/>
    <w:rsid w:val="002D687A"/>
    <w:rsid w:val="00363516"/>
    <w:rsid w:val="004232A8"/>
    <w:rsid w:val="00450876"/>
    <w:rsid w:val="00454A5D"/>
    <w:rsid w:val="004D19B3"/>
    <w:rsid w:val="00545496"/>
    <w:rsid w:val="0055452E"/>
    <w:rsid w:val="00556358"/>
    <w:rsid w:val="00587962"/>
    <w:rsid w:val="005B54AE"/>
    <w:rsid w:val="005D520C"/>
    <w:rsid w:val="00606800"/>
    <w:rsid w:val="006544F4"/>
    <w:rsid w:val="0065790B"/>
    <w:rsid w:val="0066429C"/>
    <w:rsid w:val="00722E66"/>
    <w:rsid w:val="007540ED"/>
    <w:rsid w:val="00780DD8"/>
    <w:rsid w:val="00786728"/>
    <w:rsid w:val="007943EC"/>
    <w:rsid w:val="007971CC"/>
    <w:rsid w:val="007B1CF3"/>
    <w:rsid w:val="007D1931"/>
    <w:rsid w:val="00832BF9"/>
    <w:rsid w:val="008B5E8B"/>
    <w:rsid w:val="008C0E06"/>
    <w:rsid w:val="009A0264"/>
    <w:rsid w:val="009E146E"/>
    <w:rsid w:val="009F49B1"/>
    <w:rsid w:val="00A033CF"/>
    <w:rsid w:val="00A73DD0"/>
    <w:rsid w:val="00AD3179"/>
    <w:rsid w:val="00B168D9"/>
    <w:rsid w:val="00B44390"/>
    <w:rsid w:val="00B57B5C"/>
    <w:rsid w:val="00BA5663"/>
    <w:rsid w:val="00BF1519"/>
    <w:rsid w:val="00BF52C1"/>
    <w:rsid w:val="00C23D83"/>
    <w:rsid w:val="00C2591E"/>
    <w:rsid w:val="00C50B69"/>
    <w:rsid w:val="00C61DE4"/>
    <w:rsid w:val="00C720BE"/>
    <w:rsid w:val="00C75397"/>
    <w:rsid w:val="00CA3715"/>
    <w:rsid w:val="00CE1BC0"/>
    <w:rsid w:val="00D0742E"/>
    <w:rsid w:val="00D71A69"/>
    <w:rsid w:val="00D92839"/>
    <w:rsid w:val="00DC70C5"/>
    <w:rsid w:val="00E202A7"/>
    <w:rsid w:val="00E3156B"/>
    <w:rsid w:val="00E443F1"/>
    <w:rsid w:val="00E824AB"/>
    <w:rsid w:val="00EC3A1B"/>
    <w:rsid w:val="00ED3477"/>
    <w:rsid w:val="00EF6479"/>
    <w:rsid w:val="00F2470D"/>
    <w:rsid w:val="00F74BA0"/>
    <w:rsid w:val="00F81DA8"/>
    <w:rsid w:val="00F951F9"/>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0C5E2"/>
  <w15:chartTrackingRefBased/>
  <w15:docId w15:val="{3ABFD20C-27DF-F24B-9325-9F62E851C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B397A" w:themeColor="text2" w:themeTint="E6"/>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92278F"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semiHidden/>
    <w:unhideWhenUsed/>
    <w:qFormat/>
    <w:rsid w:val="00A73DD0"/>
    <w:pPr>
      <w:keepNext/>
      <w:keepLines/>
      <w:spacing w:before="40" w:after="0"/>
      <w:outlineLvl w:val="3"/>
    </w:pPr>
    <w:rPr>
      <w:rFonts w:asciiTheme="majorHAnsi" w:eastAsiaTheme="majorEastAsia" w:hAnsiTheme="majorHAnsi" w:cstheme="majorBidi"/>
      <w:i/>
      <w:iCs/>
      <w:color w:val="6D1D6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92278F" w:themeColor="accent1"/>
      <w:sz w:val="32"/>
    </w:rPr>
  </w:style>
  <w:style w:type="character" w:customStyle="1" w:styleId="DateChar">
    <w:name w:val="Date Char"/>
    <w:basedOn w:val="DefaultParagraphFont"/>
    <w:link w:val="Date"/>
    <w:uiPriority w:val="99"/>
    <w:rPr>
      <w:b/>
      <w:color w:val="92278F"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92278F"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7B397A" w:themeColor="text2" w:themeTint="E6"/>
        <w:bottom w:val="single" w:sz="8" w:space="10" w:color="7B397A"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7B397A" w:themeColor="text2" w:themeTint="E6"/>
      </w:pBdr>
      <w:spacing w:after="0"/>
    </w:pPr>
    <w:rPr>
      <w:b/>
      <w:color w:val="92278F"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character" w:customStyle="1" w:styleId="Heading4Char">
    <w:name w:val="Heading 4 Char"/>
    <w:basedOn w:val="DefaultParagraphFont"/>
    <w:link w:val="Heading4"/>
    <w:uiPriority w:val="9"/>
    <w:semiHidden/>
    <w:rsid w:val="00A73DD0"/>
    <w:rPr>
      <w:rFonts w:asciiTheme="majorHAnsi" w:eastAsiaTheme="majorEastAsia" w:hAnsiTheme="majorHAnsi" w:cstheme="majorBidi"/>
      <w:i/>
      <w:iCs/>
      <w:color w:val="6D1D6A" w:themeColor="accent1" w:themeShade="BF"/>
    </w:rPr>
  </w:style>
  <w:style w:type="paragraph" w:styleId="NormalWeb">
    <w:name w:val="Normal (Web)"/>
    <w:basedOn w:val="Normal"/>
    <w:uiPriority w:val="99"/>
    <w:semiHidden/>
    <w:unhideWhenUsed/>
    <w:rsid w:val="007D1931"/>
    <w:pPr>
      <w:spacing w:before="100" w:beforeAutospacing="1" w:after="100" w:afterAutospacing="1" w:line="240" w:lineRule="auto"/>
    </w:pPr>
    <w:rPr>
      <w:rFonts w:ascii="Times New Roman" w:eastAsia="Times New Roman" w:hAnsi="Times New Roman" w:cs="Times New Roman"/>
      <w:color w:val="auto"/>
      <w:sz w:val="24"/>
      <w:szCs w:val="24"/>
      <w:lang w:val="en-GB" w:eastAsia="en-GB"/>
    </w:rPr>
  </w:style>
  <w:style w:type="character" w:styleId="Hyperlink">
    <w:name w:val="Hyperlink"/>
    <w:basedOn w:val="DefaultParagraphFont"/>
    <w:uiPriority w:val="99"/>
    <w:unhideWhenUsed/>
    <w:rsid w:val="007D1931"/>
    <w:rPr>
      <w:color w:val="0000FF"/>
      <w:u w:val="single"/>
    </w:rPr>
  </w:style>
  <w:style w:type="character" w:styleId="Strong">
    <w:name w:val="Strong"/>
    <w:basedOn w:val="DefaultParagraphFont"/>
    <w:uiPriority w:val="22"/>
    <w:qFormat/>
    <w:rsid w:val="006579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5863">
      <w:bodyDiv w:val="1"/>
      <w:marLeft w:val="0"/>
      <w:marRight w:val="0"/>
      <w:marTop w:val="0"/>
      <w:marBottom w:val="0"/>
      <w:divBdr>
        <w:top w:val="none" w:sz="0" w:space="0" w:color="auto"/>
        <w:left w:val="none" w:sz="0" w:space="0" w:color="auto"/>
        <w:bottom w:val="none" w:sz="0" w:space="0" w:color="auto"/>
        <w:right w:val="none" w:sz="0" w:space="0" w:color="auto"/>
      </w:divBdr>
      <w:divsChild>
        <w:div w:id="709918275">
          <w:marLeft w:val="0"/>
          <w:marRight w:val="0"/>
          <w:marTop w:val="0"/>
          <w:marBottom w:val="0"/>
          <w:divBdr>
            <w:top w:val="none" w:sz="0" w:space="0" w:color="auto"/>
            <w:left w:val="none" w:sz="0" w:space="0" w:color="auto"/>
            <w:bottom w:val="none" w:sz="0" w:space="0" w:color="auto"/>
            <w:right w:val="none" w:sz="0" w:space="0" w:color="auto"/>
          </w:divBdr>
        </w:div>
      </w:divsChild>
    </w:div>
    <w:div w:id="443496713">
      <w:bodyDiv w:val="1"/>
      <w:marLeft w:val="0"/>
      <w:marRight w:val="0"/>
      <w:marTop w:val="0"/>
      <w:marBottom w:val="0"/>
      <w:divBdr>
        <w:top w:val="none" w:sz="0" w:space="0" w:color="auto"/>
        <w:left w:val="none" w:sz="0" w:space="0" w:color="auto"/>
        <w:bottom w:val="none" w:sz="0" w:space="0" w:color="auto"/>
        <w:right w:val="none" w:sz="0" w:space="0" w:color="auto"/>
      </w:divBdr>
      <w:divsChild>
        <w:div w:id="128136680">
          <w:marLeft w:val="0"/>
          <w:marRight w:val="0"/>
          <w:marTop w:val="0"/>
          <w:marBottom w:val="0"/>
          <w:divBdr>
            <w:top w:val="none" w:sz="0" w:space="0" w:color="auto"/>
            <w:left w:val="none" w:sz="0" w:space="0" w:color="auto"/>
            <w:bottom w:val="none" w:sz="0" w:space="0" w:color="auto"/>
            <w:right w:val="none" w:sz="0" w:space="0" w:color="auto"/>
          </w:divBdr>
        </w:div>
      </w:divsChild>
    </w:div>
    <w:div w:id="481432668">
      <w:bodyDiv w:val="1"/>
      <w:marLeft w:val="0"/>
      <w:marRight w:val="0"/>
      <w:marTop w:val="0"/>
      <w:marBottom w:val="0"/>
      <w:divBdr>
        <w:top w:val="none" w:sz="0" w:space="0" w:color="auto"/>
        <w:left w:val="none" w:sz="0" w:space="0" w:color="auto"/>
        <w:bottom w:val="none" w:sz="0" w:space="0" w:color="auto"/>
        <w:right w:val="none" w:sz="0" w:space="0" w:color="auto"/>
      </w:divBdr>
      <w:divsChild>
        <w:div w:id="2053075396">
          <w:marLeft w:val="0"/>
          <w:marRight w:val="0"/>
          <w:marTop w:val="0"/>
          <w:marBottom w:val="0"/>
          <w:divBdr>
            <w:top w:val="none" w:sz="0" w:space="0" w:color="auto"/>
            <w:left w:val="none" w:sz="0" w:space="0" w:color="auto"/>
            <w:bottom w:val="none" w:sz="0" w:space="0" w:color="auto"/>
            <w:right w:val="none" w:sz="0" w:space="0" w:color="auto"/>
          </w:divBdr>
        </w:div>
      </w:divsChild>
    </w:div>
    <w:div w:id="636648550">
      <w:bodyDiv w:val="1"/>
      <w:marLeft w:val="0"/>
      <w:marRight w:val="0"/>
      <w:marTop w:val="0"/>
      <w:marBottom w:val="0"/>
      <w:divBdr>
        <w:top w:val="none" w:sz="0" w:space="0" w:color="auto"/>
        <w:left w:val="none" w:sz="0" w:space="0" w:color="auto"/>
        <w:bottom w:val="none" w:sz="0" w:space="0" w:color="auto"/>
        <w:right w:val="none" w:sz="0" w:space="0" w:color="auto"/>
      </w:divBdr>
      <w:divsChild>
        <w:div w:id="627056016">
          <w:marLeft w:val="0"/>
          <w:marRight w:val="0"/>
          <w:marTop w:val="0"/>
          <w:marBottom w:val="0"/>
          <w:divBdr>
            <w:top w:val="none" w:sz="0" w:space="0" w:color="auto"/>
            <w:left w:val="none" w:sz="0" w:space="0" w:color="auto"/>
            <w:bottom w:val="none" w:sz="0" w:space="0" w:color="auto"/>
            <w:right w:val="none" w:sz="0" w:space="0" w:color="auto"/>
          </w:divBdr>
        </w:div>
      </w:divsChild>
    </w:div>
    <w:div w:id="637416497">
      <w:bodyDiv w:val="1"/>
      <w:marLeft w:val="0"/>
      <w:marRight w:val="0"/>
      <w:marTop w:val="0"/>
      <w:marBottom w:val="0"/>
      <w:divBdr>
        <w:top w:val="none" w:sz="0" w:space="0" w:color="auto"/>
        <w:left w:val="none" w:sz="0" w:space="0" w:color="auto"/>
        <w:bottom w:val="none" w:sz="0" w:space="0" w:color="auto"/>
        <w:right w:val="none" w:sz="0" w:space="0" w:color="auto"/>
      </w:divBdr>
      <w:divsChild>
        <w:div w:id="2046785909">
          <w:marLeft w:val="0"/>
          <w:marRight w:val="0"/>
          <w:marTop w:val="0"/>
          <w:marBottom w:val="0"/>
          <w:divBdr>
            <w:top w:val="none" w:sz="0" w:space="0" w:color="auto"/>
            <w:left w:val="none" w:sz="0" w:space="0" w:color="auto"/>
            <w:bottom w:val="none" w:sz="0" w:space="0" w:color="auto"/>
            <w:right w:val="none" w:sz="0" w:space="0" w:color="auto"/>
          </w:divBdr>
        </w:div>
      </w:divsChild>
    </w:div>
    <w:div w:id="791749778">
      <w:bodyDiv w:val="1"/>
      <w:marLeft w:val="0"/>
      <w:marRight w:val="0"/>
      <w:marTop w:val="0"/>
      <w:marBottom w:val="0"/>
      <w:divBdr>
        <w:top w:val="none" w:sz="0" w:space="0" w:color="auto"/>
        <w:left w:val="none" w:sz="0" w:space="0" w:color="auto"/>
        <w:bottom w:val="none" w:sz="0" w:space="0" w:color="auto"/>
        <w:right w:val="none" w:sz="0" w:space="0" w:color="auto"/>
      </w:divBdr>
      <w:divsChild>
        <w:div w:id="1944606490">
          <w:marLeft w:val="0"/>
          <w:marRight w:val="0"/>
          <w:marTop w:val="0"/>
          <w:marBottom w:val="0"/>
          <w:divBdr>
            <w:top w:val="none" w:sz="0" w:space="0" w:color="auto"/>
            <w:left w:val="none" w:sz="0" w:space="0" w:color="auto"/>
            <w:bottom w:val="none" w:sz="0" w:space="0" w:color="auto"/>
            <w:right w:val="none" w:sz="0" w:space="0" w:color="auto"/>
          </w:divBdr>
        </w:div>
      </w:divsChild>
    </w:div>
    <w:div w:id="812673568">
      <w:bodyDiv w:val="1"/>
      <w:marLeft w:val="0"/>
      <w:marRight w:val="0"/>
      <w:marTop w:val="0"/>
      <w:marBottom w:val="0"/>
      <w:divBdr>
        <w:top w:val="none" w:sz="0" w:space="0" w:color="auto"/>
        <w:left w:val="none" w:sz="0" w:space="0" w:color="auto"/>
        <w:bottom w:val="none" w:sz="0" w:space="0" w:color="auto"/>
        <w:right w:val="none" w:sz="0" w:space="0" w:color="auto"/>
      </w:divBdr>
      <w:divsChild>
        <w:div w:id="1103258152">
          <w:marLeft w:val="0"/>
          <w:marRight w:val="0"/>
          <w:marTop w:val="0"/>
          <w:marBottom w:val="0"/>
          <w:divBdr>
            <w:top w:val="none" w:sz="0" w:space="0" w:color="auto"/>
            <w:left w:val="none" w:sz="0" w:space="0" w:color="auto"/>
            <w:bottom w:val="none" w:sz="0" w:space="0" w:color="auto"/>
            <w:right w:val="none" w:sz="0" w:space="0" w:color="auto"/>
          </w:divBdr>
        </w:div>
      </w:divsChild>
    </w:div>
    <w:div w:id="1101560809">
      <w:bodyDiv w:val="1"/>
      <w:marLeft w:val="0"/>
      <w:marRight w:val="0"/>
      <w:marTop w:val="0"/>
      <w:marBottom w:val="0"/>
      <w:divBdr>
        <w:top w:val="none" w:sz="0" w:space="0" w:color="auto"/>
        <w:left w:val="none" w:sz="0" w:space="0" w:color="auto"/>
        <w:bottom w:val="none" w:sz="0" w:space="0" w:color="auto"/>
        <w:right w:val="none" w:sz="0" w:space="0" w:color="auto"/>
      </w:divBdr>
      <w:divsChild>
        <w:div w:id="2105107271">
          <w:marLeft w:val="0"/>
          <w:marRight w:val="0"/>
          <w:marTop w:val="0"/>
          <w:marBottom w:val="0"/>
          <w:divBdr>
            <w:top w:val="none" w:sz="0" w:space="0" w:color="auto"/>
            <w:left w:val="none" w:sz="0" w:space="0" w:color="auto"/>
            <w:bottom w:val="none" w:sz="0" w:space="0" w:color="auto"/>
            <w:right w:val="none" w:sz="0" w:space="0" w:color="auto"/>
          </w:divBdr>
        </w:div>
      </w:divsChild>
    </w:div>
    <w:div w:id="1526211480">
      <w:bodyDiv w:val="1"/>
      <w:marLeft w:val="0"/>
      <w:marRight w:val="0"/>
      <w:marTop w:val="0"/>
      <w:marBottom w:val="0"/>
      <w:divBdr>
        <w:top w:val="none" w:sz="0" w:space="0" w:color="auto"/>
        <w:left w:val="none" w:sz="0" w:space="0" w:color="auto"/>
        <w:bottom w:val="none" w:sz="0" w:space="0" w:color="auto"/>
        <w:right w:val="none" w:sz="0" w:space="0" w:color="auto"/>
      </w:divBdr>
      <w:divsChild>
        <w:div w:id="1535532288">
          <w:marLeft w:val="0"/>
          <w:marRight w:val="0"/>
          <w:marTop w:val="0"/>
          <w:marBottom w:val="0"/>
          <w:divBdr>
            <w:top w:val="none" w:sz="0" w:space="0" w:color="auto"/>
            <w:left w:val="none" w:sz="0" w:space="0" w:color="auto"/>
            <w:bottom w:val="none" w:sz="0" w:space="0" w:color="auto"/>
            <w:right w:val="none" w:sz="0" w:space="0" w:color="auto"/>
          </w:divBdr>
        </w:div>
      </w:divsChild>
    </w:div>
    <w:div w:id="1594783147">
      <w:bodyDiv w:val="1"/>
      <w:marLeft w:val="0"/>
      <w:marRight w:val="0"/>
      <w:marTop w:val="0"/>
      <w:marBottom w:val="0"/>
      <w:divBdr>
        <w:top w:val="none" w:sz="0" w:space="0" w:color="auto"/>
        <w:left w:val="none" w:sz="0" w:space="0" w:color="auto"/>
        <w:bottom w:val="none" w:sz="0" w:space="0" w:color="auto"/>
        <w:right w:val="none" w:sz="0" w:space="0" w:color="auto"/>
      </w:divBdr>
      <w:divsChild>
        <w:div w:id="2135176861">
          <w:marLeft w:val="0"/>
          <w:marRight w:val="0"/>
          <w:marTop w:val="0"/>
          <w:marBottom w:val="0"/>
          <w:divBdr>
            <w:top w:val="none" w:sz="0" w:space="0" w:color="auto"/>
            <w:left w:val="none" w:sz="0" w:space="0" w:color="auto"/>
            <w:bottom w:val="none" w:sz="0" w:space="0" w:color="auto"/>
            <w:right w:val="none" w:sz="0" w:space="0" w:color="auto"/>
          </w:divBdr>
        </w:div>
        <w:div w:id="916283858">
          <w:marLeft w:val="0"/>
          <w:marRight w:val="0"/>
          <w:marTop w:val="0"/>
          <w:marBottom w:val="0"/>
          <w:divBdr>
            <w:top w:val="none" w:sz="0" w:space="0" w:color="auto"/>
            <w:left w:val="none" w:sz="0" w:space="0" w:color="auto"/>
            <w:bottom w:val="none" w:sz="0" w:space="0" w:color="auto"/>
            <w:right w:val="none" w:sz="0" w:space="0" w:color="auto"/>
          </w:divBdr>
        </w:div>
      </w:divsChild>
    </w:div>
    <w:div w:id="1781491422">
      <w:bodyDiv w:val="1"/>
      <w:marLeft w:val="0"/>
      <w:marRight w:val="0"/>
      <w:marTop w:val="0"/>
      <w:marBottom w:val="0"/>
      <w:divBdr>
        <w:top w:val="none" w:sz="0" w:space="0" w:color="auto"/>
        <w:left w:val="none" w:sz="0" w:space="0" w:color="auto"/>
        <w:bottom w:val="none" w:sz="0" w:space="0" w:color="auto"/>
        <w:right w:val="none" w:sz="0" w:space="0" w:color="auto"/>
      </w:divBdr>
      <w:divsChild>
        <w:div w:id="2123262129">
          <w:marLeft w:val="0"/>
          <w:marRight w:val="0"/>
          <w:marTop w:val="0"/>
          <w:marBottom w:val="0"/>
          <w:divBdr>
            <w:top w:val="none" w:sz="0" w:space="0" w:color="auto"/>
            <w:left w:val="none" w:sz="0" w:space="0" w:color="auto"/>
            <w:bottom w:val="none" w:sz="0" w:space="0" w:color="auto"/>
            <w:right w:val="none" w:sz="0" w:space="0" w:color="auto"/>
          </w:divBdr>
        </w:div>
        <w:div w:id="2057772413">
          <w:marLeft w:val="0"/>
          <w:marRight w:val="0"/>
          <w:marTop w:val="0"/>
          <w:marBottom w:val="0"/>
          <w:divBdr>
            <w:top w:val="none" w:sz="0" w:space="0" w:color="auto"/>
            <w:left w:val="none" w:sz="0" w:space="0" w:color="auto"/>
            <w:bottom w:val="none" w:sz="0" w:space="0" w:color="auto"/>
            <w:right w:val="none" w:sz="0" w:space="0" w:color="auto"/>
          </w:divBdr>
        </w:div>
        <w:div w:id="1151293356">
          <w:marLeft w:val="0"/>
          <w:marRight w:val="0"/>
          <w:marTop w:val="0"/>
          <w:marBottom w:val="0"/>
          <w:divBdr>
            <w:top w:val="none" w:sz="0" w:space="0" w:color="auto"/>
            <w:left w:val="none" w:sz="0" w:space="0" w:color="auto"/>
            <w:bottom w:val="none" w:sz="0" w:space="0" w:color="auto"/>
            <w:right w:val="none" w:sz="0" w:space="0" w:color="auto"/>
          </w:divBdr>
        </w:div>
        <w:div w:id="2120488543">
          <w:marLeft w:val="0"/>
          <w:marRight w:val="0"/>
          <w:marTop w:val="0"/>
          <w:marBottom w:val="0"/>
          <w:divBdr>
            <w:top w:val="none" w:sz="0" w:space="0" w:color="auto"/>
            <w:left w:val="none" w:sz="0" w:space="0" w:color="auto"/>
            <w:bottom w:val="none" w:sz="0" w:space="0" w:color="auto"/>
            <w:right w:val="none" w:sz="0" w:space="0" w:color="auto"/>
          </w:divBdr>
        </w:div>
        <w:div w:id="1082144305">
          <w:marLeft w:val="0"/>
          <w:marRight w:val="0"/>
          <w:marTop w:val="0"/>
          <w:marBottom w:val="0"/>
          <w:divBdr>
            <w:top w:val="none" w:sz="0" w:space="0" w:color="auto"/>
            <w:left w:val="none" w:sz="0" w:space="0" w:color="auto"/>
            <w:bottom w:val="none" w:sz="0" w:space="0" w:color="auto"/>
            <w:right w:val="none" w:sz="0" w:space="0" w:color="auto"/>
          </w:divBdr>
        </w:div>
        <w:div w:id="392890676">
          <w:marLeft w:val="0"/>
          <w:marRight w:val="0"/>
          <w:marTop w:val="0"/>
          <w:marBottom w:val="0"/>
          <w:divBdr>
            <w:top w:val="none" w:sz="0" w:space="0" w:color="auto"/>
            <w:left w:val="none" w:sz="0" w:space="0" w:color="auto"/>
            <w:bottom w:val="none" w:sz="0" w:space="0" w:color="auto"/>
            <w:right w:val="none" w:sz="0" w:space="0" w:color="auto"/>
          </w:divBdr>
        </w:div>
        <w:div w:id="400063469">
          <w:marLeft w:val="0"/>
          <w:marRight w:val="0"/>
          <w:marTop w:val="0"/>
          <w:marBottom w:val="0"/>
          <w:divBdr>
            <w:top w:val="none" w:sz="0" w:space="0" w:color="auto"/>
            <w:left w:val="none" w:sz="0" w:space="0" w:color="auto"/>
            <w:bottom w:val="none" w:sz="0" w:space="0" w:color="auto"/>
            <w:right w:val="none" w:sz="0" w:space="0" w:color="auto"/>
          </w:divBdr>
        </w:div>
      </w:divsChild>
    </w:div>
    <w:div w:id="2091778844">
      <w:bodyDiv w:val="1"/>
      <w:marLeft w:val="0"/>
      <w:marRight w:val="0"/>
      <w:marTop w:val="0"/>
      <w:marBottom w:val="0"/>
      <w:divBdr>
        <w:top w:val="none" w:sz="0" w:space="0" w:color="auto"/>
        <w:left w:val="none" w:sz="0" w:space="0" w:color="auto"/>
        <w:bottom w:val="none" w:sz="0" w:space="0" w:color="auto"/>
        <w:right w:val="none" w:sz="0" w:space="0" w:color="auto"/>
      </w:divBdr>
      <w:divsChild>
        <w:div w:id="2078237523">
          <w:marLeft w:val="0"/>
          <w:marRight w:val="0"/>
          <w:marTop w:val="0"/>
          <w:marBottom w:val="0"/>
          <w:divBdr>
            <w:top w:val="none" w:sz="0" w:space="0" w:color="auto"/>
            <w:left w:val="none" w:sz="0" w:space="0" w:color="auto"/>
            <w:bottom w:val="none" w:sz="0" w:space="0" w:color="auto"/>
            <w:right w:val="none" w:sz="0" w:space="0" w:color="auto"/>
          </w:divBdr>
        </w:div>
      </w:divsChild>
    </w:div>
    <w:div w:id="211092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hitearborquilting.com/" TargetMode="Externa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hyperlink" Target="https://www.quiltersguild.org.uk/events/whats-on-near-me"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heryl/Library/Containers/com.microsoft.Word/Data/Library/Application%20Support/Microsoft/Office/16.0/DTS/en-GB%7b5229D33B-BFE7-AD48-AA1D-7B72382096F2%7d/%7b6A56745A-4885-1647-B976-0F83801F8A2F%7dtf10002088_mac.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Props1.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2.xml><?xml version="1.0" encoding="utf-8"?>
<ds:datastoreItem xmlns:ds="http://schemas.openxmlformats.org/officeDocument/2006/customXml" ds:itemID="{D987D29E-76DE-4E45-A640-C5EEE9968B47}">
  <ds:schemaRefs>
    <ds:schemaRef ds:uri="http://schemas.microsoft.com/sharepoint/events"/>
  </ds:schemaRefs>
</ds:datastoreItem>
</file>

<file path=customXml/itemProps3.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{6A56745A-4885-1647-B976-0F83801F8A2F}tf10002088_mac.dotx</Template>
  <TotalTime>3</TotalTime>
  <Pages>15</Pages>
  <Words>2406</Words>
  <Characters>13718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Ian Nichol</cp:lastModifiedBy>
  <cp:revision>4</cp:revision>
  <cp:lastPrinted>2014-12-16T20:29:00Z</cp:lastPrinted>
  <dcterms:created xsi:type="dcterms:W3CDTF">2025-03-29T16:52:00Z</dcterms:created>
  <dcterms:modified xsi:type="dcterms:W3CDTF">2025-03-31T17:17:00Z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